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424FB7" w14:textId="77777777" w:rsidR="007031E4" w:rsidRPr="005D5A51" w:rsidRDefault="007031E4" w:rsidP="007031E4">
      <w:pPr>
        <w:tabs>
          <w:tab w:val="left" w:pos="1134"/>
          <w:tab w:val="left" w:pos="1418"/>
        </w:tabs>
        <w:spacing w:line="276" w:lineRule="auto"/>
        <w:ind w:firstLine="4536"/>
        <w:outlineLvl w:val="0"/>
        <w:rPr>
          <w:rFonts w:ascii="Arial" w:hAnsi="Arial" w:cs="Arial"/>
        </w:rPr>
      </w:pPr>
      <w:r w:rsidRPr="005D5A51">
        <w:rPr>
          <w:rFonts w:ascii="Arial" w:hAnsi="Arial" w:cs="Arial"/>
        </w:rPr>
        <w:t>PATVIRTINTA</w:t>
      </w:r>
    </w:p>
    <w:p w14:paraId="28F8F1AE" w14:textId="77777777" w:rsidR="007031E4" w:rsidRPr="005D5A51" w:rsidRDefault="007031E4" w:rsidP="007031E4">
      <w:pPr>
        <w:tabs>
          <w:tab w:val="left" w:pos="1134"/>
          <w:tab w:val="left" w:pos="1418"/>
        </w:tabs>
        <w:spacing w:line="276" w:lineRule="auto"/>
        <w:ind w:firstLine="4536"/>
        <w:outlineLvl w:val="0"/>
        <w:rPr>
          <w:rFonts w:ascii="Arial" w:hAnsi="Arial" w:cs="Arial"/>
        </w:rPr>
      </w:pPr>
      <w:r w:rsidRPr="005D5A51">
        <w:rPr>
          <w:rFonts w:ascii="Arial" w:hAnsi="Arial" w:cs="Arial"/>
        </w:rPr>
        <w:t>Klaipėdos rajono savivaldybės tarybos</w:t>
      </w:r>
    </w:p>
    <w:p w14:paraId="715C5DA6" w14:textId="206D467E" w:rsidR="007031E4" w:rsidRPr="005D5A51" w:rsidRDefault="007031E4" w:rsidP="007031E4">
      <w:pPr>
        <w:tabs>
          <w:tab w:val="left" w:pos="1134"/>
          <w:tab w:val="left" w:pos="1418"/>
        </w:tabs>
        <w:spacing w:after="240" w:line="276" w:lineRule="auto"/>
        <w:ind w:firstLine="4536"/>
        <w:outlineLvl w:val="0"/>
        <w:rPr>
          <w:rFonts w:ascii="Arial" w:hAnsi="Arial" w:cs="Arial"/>
        </w:rPr>
      </w:pPr>
      <w:r w:rsidRPr="005D5A51">
        <w:rPr>
          <w:rFonts w:ascii="Arial" w:hAnsi="Arial" w:cs="Arial"/>
        </w:rPr>
        <w:t xml:space="preserve">2024 m. </w:t>
      </w:r>
      <w:r>
        <w:rPr>
          <w:rFonts w:ascii="Arial" w:hAnsi="Arial" w:cs="Arial"/>
        </w:rPr>
        <w:t>gegužės 30</w:t>
      </w:r>
      <w:r w:rsidRPr="005D5A51">
        <w:rPr>
          <w:rFonts w:ascii="Arial" w:hAnsi="Arial" w:cs="Arial"/>
        </w:rPr>
        <w:t xml:space="preserve"> d. sprendimu Nr. T11-</w:t>
      </w:r>
      <w:r w:rsidR="004028A3">
        <w:rPr>
          <w:rFonts w:ascii="Arial" w:hAnsi="Arial" w:cs="Arial"/>
        </w:rPr>
        <w:t>269</w:t>
      </w:r>
    </w:p>
    <w:p w14:paraId="5B46C9D1" w14:textId="6248E174" w:rsidR="007D3324" w:rsidRPr="007031E4" w:rsidRDefault="007D3324" w:rsidP="007031E4">
      <w:pPr>
        <w:pStyle w:val="Antrat1"/>
      </w:pPr>
      <w:r w:rsidRPr="00781FD2">
        <w:t>GARGŽDŲ VAIKŲ IR JAUNIMO LAISVALAIKIO CENTRO NUOSTATAI</w:t>
      </w:r>
    </w:p>
    <w:p w14:paraId="6FA621DC" w14:textId="77777777" w:rsidR="007031E4" w:rsidRPr="005B51F3" w:rsidRDefault="007031E4" w:rsidP="007031E4">
      <w:pPr>
        <w:pStyle w:val="Antrat1"/>
        <w:spacing w:after="0"/>
        <w:contextualSpacing/>
        <w:rPr>
          <w:caps/>
        </w:rPr>
      </w:pPr>
      <w:r w:rsidRPr="005B51F3">
        <w:rPr>
          <w:caps/>
        </w:rPr>
        <w:t>I SKYRIUS</w:t>
      </w:r>
    </w:p>
    <w:p w14:paraId="536DF2F3" w14:textId="77777777" w:rsidR="007031E4" w:rsidRPr="005B51F3" w:rsidRDefault="007031E4" w:rsidP="007031E4">
      <w:pPr>
        <w:pStyle w:val="Antrat1"/>
      </w:pPr>
      <w:r w:rsidRPr="005B51F3">
        <w:rPr>
          <w:caps/>
        </w:rPr>
        <w:t>BENDROsios nuostatos</w:t>
      </w:r>
    </w:p>
    <w:p w14:paraId="2847D176"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 xml:space="preserve">1. </w:t>
      </w:r>
      <w:r w:rsidR="007D3324" w:rsidRPr="00781FD2">
        <w:rPr>
          <w:rFonts w:ascii="Arial" w:hAnsi="Arial" w:cs="Arial"/>
        </w:rPr>
        <w:t>Gargždų vaikų ir jaunimo laisvalaikio centro nuostatai (toliau – Nuostatai) reglamentuoja Gargždų vaikų ir jaunimo laisvalaikio centro (toliau – Centras) teisinę formą, priklausomybę, savininką, savininko  teises ir pareigas įgyvendinančią instituciją, buveinę, grupę, tipą, pagrindinę paskirtį, ugdymo kalbą ir ugdymo formas, veiklos teisinį pagrindą, sritį, rūšis, tikslą, uždavinius, funkcijas, teises, veiklos organizavimą ir valdymą, savivaldą, darbuotojų priėmimą į darbą, jų darbo apmokėjimo tvarką ir atestaciją, lėšų šaltinius, jų naudojimo tvarką ir finansinės veiklos kontrolę, reorganizavimo, likvidavimo ar pertvarkymo tvarką.</w:t>
      </w:r>
    </w:p>
    <w:p w14:paraId="1FA90028"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 xml:space="preserve">2. </w:t>
      </w:r>
      <w:r w:rsidR="007D3324" w:rsidRPr="00781FD2">
        <w:rPr>
          <w:rFonts w:ascii="Arial" w:hAnsi="Arial" w:cs="Arial"/>
        </w:rPr>
        <w:t>Centro pilnas pavadinimas – Gargždų vaikų ir jaunimo laisvalaikio centras, trumpasis pavadinimas – Gargždų Laisvalaikio centras. Kodas juridinių asmenų registre – 195174984.</w:t>
      </w:r>
    </w:p>
    <w:p w14:paraId="0E0A8902"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 xml:space="preserve">3. </w:t>
      </w:r>
      <w:r w:rsidR="009635F7" w:rsidRPr="00781FD2">
        <w:rPr>
          <w:rFonts w:ascii="Arial" w:hAnsi="Arial" w:cs="Arial"/>
        </w:rPr>
        <w:t>Į</w:t>
      </w:r>
      <w:r w:rsidR="007D3324" w:rsidRPr="00781FD2">
        <w:rPr>
          <w:rFonts w:ascii="Arial" w:hAnsi="Arial" w:cs="Arial"/>
        </w:rPr>
        <w:t>steig</w:t>
      </w:r>
      <w:r w:rsidR="009635F7" w:rsidRPr="00781FD2">
        <w:rPr>
          <w:rFonts w:ascii="Arial" w:hAnsi="Arial" w:cs="Arial"/>
        </w:rPr>
        <w:t>imo data</w:t>
      </w:r>
      <w:r w:rsidR="007D3324" w:rsidRPr="00781FD2">
        <w:rPr>
          <w:rFonts w:ascii="Arial" w:hAnsi="Arial" w:cs="Arial"/>
        </w:rPr>
        <w:t xml:space="preserve"> – 1967 m. rugsėjo 1 d.</w:t>
      </w:r>
    </w:p>
    <w:p w14:paraId="023C5750"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 xml:space="preserve">4. </w:t>
      </w:r>
      <w:r w:rsidR="009635F7" w:rsidRPr="00781FD2">
        <w:rPr>
          <w:rFonts w:ascii="Arial" w:hAnsi="Arial" w:cs="Arial"/>
        </w:rPr>
        <w:t>T</w:t>
      </w:r>
      <w:r w:rsidR="007D3324" w:rsidRPr="00781FD2">
        <w:rPr>
          <w:rFonts w:ascii="Arial" w:hAnsi="Arial" w:cs="Arial"/>
        </w:rPr>
        <w:t xml:space="preserve">eisinė forma – savivaldybės biudžetinė įstaiga. </w:t>
      </w:r>
    </w:p>
    <w:p w14:paraId="2FE3DA07"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5.</w:t>
      </w:r>
      <w:r w:rsidR="009635F7" w:rsidRPr="00781FD2">
        <w:rPr>
          <w:rFonts w:ascii="Arial" w:hAnsi="Arial" w:cs="Arial"/>
        </w:rPr>
        <w:t xml:space="preserve"> P</w:t>
      </w:r>
      <w:r w:rsidR="007D3324" w:rsidRPr="00781FD2">
        <w:rPr>
          <w:rFonts w:ascii="Arial" w:hAnsi="Arial" w:cs="Arial"/>
        </w:rPr>
        <w:t>riklausomybė – savivaldybės mokykla.</w:t>
      </w:r>
    </w:p>
    <w:p w14:paraId="62E56666" w14:textId="77777777"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 xml:space="preserve">6. </w:t>
      </w:r>
      <w:r w:rsidR="009635F7" w:rsidRPr="00781FD2">
        <w:rPr>
          <w:rFonts w:ascii="Arial" w:hAnsi="Arial" w:cs="Arial"/>
        </w:rPr>
        <w:t>S</w:t>
      </w:r>
      <w:r w:rsidR="007D3324" w:rsidRPr="00781FD2">
        <w:rPr>
          <w:rFonts w:ascii="Arial" w:hAnsi="Arial" w:cs="Arial"/>
        </w:rPr>
        <w:t>avininkas – Klaipėdos rajono savivaldybė (toliau – Savivaldybė).</w:t>
      </w:r>
    </w:p>
    <w:p w14:paraId="72BEC6DF" w14:textId="77777777" w:rsidR="006E61E0" w:rsidRPr="00781FD2" w:rsidRDefault="000D4589" w:rsidP="006E61E0">
      <w:pPr>
        <w:tabs>
          <w:tab w:val="left" w:pos="0"/>
        </w:tabs>
        <w:spacing w:line="276" w:lineRule="auto"/>
        <w:ind w:firstLine="1134"/>
        <w:jc w:val="both"/>
        <w:rPr>
          <w:rFonts w:ascii="Arial" w:hAnsi="Arial" w:cs="Arial"/>
        </w:rPr>
      </w:pPr>
      <w:r w:rsidRPr="00781FD2">
        <w:rPr>
          <w:rFonts w:ascii="Arial" w:hAnsi="Arial" w:cs="Arial"/>
          <w:lang w:eastAsia="lt-LT"/>
        </w:rPr>
        <w:t xml:space="preserve">7. </w:t>
      </w:r>
      <w:r w:rsidR="007D3324" w:rsidRPr="00781FD2">
        <w:rPr>
          <w:rFonts w:ascii="Arial" w:hAnsi="Arial" w:cs="Arial"/>
          <w:lang w:eastAsia="lt-LT"/>
        </w:rPr>
        <w:t>Savininko teises ir pareigas įgyvendina Savivaldybės meras, išskyrus tas biudžetinės įstaigos savininko teises ir pareigas, kurios yra priskirtos išimtinei ir paprastajai Savivaldybės tarybos kompetencijai (jeigu paprastosios savivaldybės tarybos kompetencijos įgyvendinimo savivaldybės taryba nėra perdavusi savivaldybės merui) įstatymų ir kitų teisės aktų nustatyta tvarka.</w:t>
      </w:r>
    </w:p>
    <w:p w14:paraId="41122982" w14:textId="6D0EFAF7" w:rsidR="006E61E0" w:rsidRPr="00781FD2" w:rsidRDefault="006E61E0" w:rsidP="006E61E0">
      <w:pPr>
        <w:tabs>
          <w:tab w:val="left" w:pos="0"/>
        </w:tabs>
        <w:spacing w:line="276" w:lineRule="auto"/>
        <w:ind w:firstLine="1134"/>
        <w:jc w:val="both"/>
        <w:rPr>
          <w:rFonts w:ascii="Arial" w:hAnsi="Arial" w:cs="Arial"/>
        </w:rPr>
      </w:pPr>
      <w:r w:rsidRPr="00781FD2">
        <w:rPr>
          <w:rFonts w:ascii="Arial" w:hAnsi="Arial" w:cs="Arial"/>
        </w:rPr>
        <w:t>8. Savivaldybės mero kompetencija:</w:t>
      </w:r>
    </w:p>
    <w:p w14:paraId="70CF3E1C" w14:textId="12C4BDF2"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 xml:space="preserve">8.1. teikia </w:t>
      </w:r>
      <w:r w:rsidR="009D530A" w:rsidRPr="00781FD2">
        <w:rPr>
          <w:rFonts w:ascii="Arial" w:hAnsi="Arial" w:cs="Arial"/>
        </w:rPr>
        <w:t>S</w:t>
      </w:r>
      <w:r w:rsidRPr="00781FD2">
        <w:rPr>
          <w:rFonts w:ascii="Arial" w:hAnsi="Arial" w:cs="Arial"/>
        </w:rPr>
        <w:t>avivaldybės tarybai tvirtinti Centro nuostatus;</w:t>
      </w:r>
    </w:p>
    <w:p w14:paraId="598EA8DD" w14:textId="20B7A184"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8.2. priima į pareigas</w:t>
      </w:r>
      <w:r w:rsidR="006E611F">
        <w:rPr>
          <w:rFonts w:ascii="Arial" w:hAnsi="Arial" w:cs="Arial"/>
        </w:rPr>
        <w:t xml:space="preserve">, </w:t>
      </w:r>
      <w:r w:rsidR="006E611F" w:rsidRPr="009C5D69">
        <w:rPr>
          <w:rFonts w:ascii="Arial" w:hAnsi="Arial" w:cs="Arial"/>
        </w:rPr>
        <w:t>atšaukia</w:t>
      </w:r>
      <w:r w:rsidRPr="00781FD2">
        <w:rPr>
          <w:rFonts w:ascii="Arial" w:hAnsi="Arial" w:cs="Arial"/>
        </w:rPr>
        <w:t xml:space="preserve"> ir atleidžia iš jų ar nušalina nuo pareigų Centro direktorių;</w:t>
      </w:r>
    </w:p>
    <w:p w14:paraId="50F10751" w14:textId="3FBC0C0F"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8.3. vykdo Centro veiklos priežiūrą;</w:t>
      </w:r>
    </w:p>
    <w:p w14:paraId="49B290E2" w14:textId="2C2783C0"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8.4. vykdo kitas teisės aktais jo, kaip  biudžetinės įstaigos Savininko teises ir pareigas įgyvendinančios institucijos, kompetencijai priskirtas funkcijas, jeigu jos nėra priskirtos išimtinei Savivaldybės tarybos kompetencijai.</w:t>
      </w:r>
    </w:p>
    <w:p w14:paraId="626CFB80" w14:textId="02F63099"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 xml:space="preserve">9. Savivaldybės tarybos kompetencija: </w:t>
      </w:r>
    </w:p>
    <w:p w14:paraId="09F94FB2" w14:textId="39B31AE0"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9.1. priima sprendimą dėl Centro pertvarkymo, reorganizavimo ar likvidavimo;</w:t>
      </w:r>
    </w:p>
    <w:p w14:paraId="3C730C3F" w14:textId="271ACD2F"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 xml:space="preserve">9.2. priima sprendimą dėl Centro buveinės pakeitimo; </w:t>
      </w:r>
    </w:p>
    <w:p w14:paraId="24A9A9A6" w14:textId="4A3E4B55"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9.3. Savivaldybės mero teikimu tvirtina Centro nuostatus;</w:t>
      </w:r>
    </w:p>
    <w:p w14:paraId="04082F12" w14:textId="52DCCBC0" w:rsidR="006E61E0" w:rsidRPr="00781FD2" w:rsidRDefault="006E61E0" w:rsidP="007031E4">
      <w:pPr>
        <w:tabs>
          <w:tab w:val="left" w:pos="0"/>
          <w:tab w:val="left" w:pos="1134"/>
        </w:tabs>
        <w:kinsoku w:val="0"/>
        <w:overflowPunct w:val="0"/>
        <w:spacing w:line="276" w:lineRule="auto"/>
        <w:ind w:right="138" w:firstLine="1134"/>
        <w:jc w:val="both"/>
        <w:rPr>
          <w:rFonts w:ascii="Arial" w:hAnsi="Arial" w:cs="Arial"/>
        </w:rPr>
      </w:pPr>
      <w:r w:rsidRPr="00781FD2">
        <w:rPr>
          <w:rFonts w:ascii="Arial" w:hAnsi="Arial" w:cs="Arial"/>
        </w:rPr>
        <w:t>9.4. sprendžia kitus teisės aktais jos kompetencijai priskirtus klausimus.</w:t>
      </w:r>
    </w:p>
    <w:p w14:paraId="2BEFE975" w14:textId="312BB8EA" w:rsidR="002279EB" w:rsidRPr="00781FD2" w:rsidRDefault="006E61E0" w:rsidP="002279EB">
      <w:pPr>
        <w:tabs>
          <w:tab w:val="left" w:pos="0"/>
        </w:tabs>
        <w:spacing w:line="276" w:lineRule="auto"/>
        <w:ind w:firstLine="1134"/>
        <w:jc w:val="both"/>
        <w:rPr>
          <w:rFonts w:ascii="Arial" w:hAnsi="Arial" w:cs="Arial"/>
        </w:rPr>
      </w:pPr>
      <w:r w:rsidRPr="00781FD2">
        <w:rPr>
          <w:rFonts w:ascii="Arial" w:hAnsi="Arial" w:cs="Arial"/>
        </w:rPr>
        <w:t xml:space="preserve">10. </w:t>
      </w:r>
      <w:r w:rsidR="009635F7" w:rsidRPr="00781FD2">
        <w:rPr>
          <w:rFonts w:ascii="Arial" w:hAnsi="Arial" w:cs="Arial"/>
        </w:rPr>
        <w:t>B</w:t>
      </w:r>
      <w:r w:rsidR="007D3324" w:rsidRPr="00781FD2">
        <w:rPr>
          <w:rFonts w:ascii="Arial" w:hAnsi="Arial" w:cs="Arial"/>
        </w:rPr>
        <w:t>uveinė</w:t>
      </w:r>
      <w:r w:rsidR="002409A2" w:rsidRPr="00781FD2">
        <w:rPr>
          <w:rFonts w:ascii="Arial" w:hAnsi="Arial" w:cs="Arial"/>
        </w:rPr>
        <w:t xml:space="preserve"> –</w:t>
      </w:r>
      <w:r w:rsidR="007D3324" w:rsidRPr="00781FD2">
        <w:rPr>
          <w:rFonts w:ascii="Arial" w:hAnsi="Arial" w:cs="Arial"/>
        </w:rPr>
        <w:t xml:space="preserve"> Laugalių g. 6, </w:t>
      </w:r>
      <w:r w:rsidR="00054719" w:rsidRPr="00781FD2">
        <w:rPr>
          <w:rFonts w:ascii="Arial" w:hAnsi="Arial" w:cs="Arial"/>
        </w:rPr>
        <w:t xml:space="preserve">LT-96178 </w:t>
      </w:r>
      <w:r w:rsidR="007D3324" w:rsidRPr="00781FD2">
        <w:rPr>
          <w:rFonts w:ascii="Arial" w:hAnsi="Arial" w:cs="Arial"/>
        </w:rPr>
        <w:t>Gargždai.</w:t>
      </w:r>
    </w:p>
    <w:p w14:paraId="067C784E" w14:textId="241CCB27" w:rsidR="002279EB" w:rsidRPr="00781FD2" w:rsidRDefault="006E61E0" w:rsidP="002279EB">
      <w:pPr>
        <w:tabs>
          <w:tab w:val="left" w:pos="0"/>
        </w:tabs>
        <w:spacing w:line="276" w:lineRule="auto"/>
        <w:ind w:firstLine="1134"/>
        <w:jc w:val="both"/>
        <w:rPr>
          <w:rFonts w:ascii="Arial" w:hAnsi="Arial" w:cs="Arial"/>
        </w:rPr>
      </w:pPr>
      <w:r w:rsidRPr="00781FD2">
        <w:rPr>
          <w:rFonts w:ascii="Arial" w:hAnsi="Arial" w:cs="Arial"/>
        </w:rPr>
        <w:t>11</w:t>
      </w:r>
      <w:r w:rsidR="000D4589" w:rsidRPr="00781FD2">
        <w:rPr>
          <w:rFonts w:ascii="Arial" w:hAnsi="Arial" w:cs="Arial"/>
        </w:rPr>
        <w:t xml:space="preserve">. </w:t>
      </w:r>
      <w:r w:rsidR="009635F7" w:rsidRPr="00781FD2">
        <w:rPr>
          <w:rFonts w:ascii="Arial" w:hAnsi="Arial" w:cs="Arial"/>
        </w:rPr>
        <w:t>G</w:t>
      </w:r>
      <w:r w:rsidR="007D3324" w:rsidRPr="00781FD2">
        <w:rPr>
          <w:rFonts w:ascii="Arial" w:hAnsi="Arial" w:cs="Arial"/>
        </w:rPr>
        <w:t>rupė – neformaliojo vaikų švietimo mokykla, kodas – 3160.</w:t>
      </w:r>
    </w:p>
    <w:p w14:paraId="51858F3A" w14:textId="483CD138"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2</w:t>
      </w:r>
      <w:r w:rsidRPr="00781FD2">
        <w:rPr>
          <w:rFonts w:ascii="Arial" w:hAnsi="Arial" w:cs="Arial"/>
        </w:rPr>
        <w:t xml:space="preserve">. </w:t>
      </w:r>
      <w:r w:rsidR="009635F7" w:rsidRPr="00781FD2">
        <w:rPr>
          <w:rFonts w:ascii="Arial" w:hAnsi="Arial" w:cs="Arial"/>
        </w:rPr>
        <w:t>T</w:t>
      </w:r>
      <w:r w:rsidR="007D3324" w:rsidRPr="00781FD2">
        <w:rPr>
          <w:rFonts w:ascii="Arial" w:hAnsi="Arial" w:cs="Arial"/>
        </w:rPr>
        <w:t>ipas – neformaliojo vaikų švietimo mokykla, kodas – 3161.</w:t>
      </w:r>
    </w:p>
    <w:p w14:paraId="50CB028A" w14:textId="2509C763"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3</w:t>
      </w:r>
      <w:r w:rsidRPr="00781FD2">
        <w:rPr>
          <w:rFonts w:ascii="Arial" w:hAnsi="Arial" w:cs="Arial"/>
        </w:rPr>
        <w:t xml:space="preserve">. </w:t>
      </w:r>
      <w:r w:rsidR="009635F7" w:rsidRPr="00781FD2">
        <w:rPr>
          <w:rFonts w:ascii="Arial" w:hAnsi="Arial" w:cs="Arial"/>
        </w:rPr>
        <w:t>P</w:t>
      </w:r>
      <w:r w:rsidR="007D3324" w:rsidRPr="00781FD2">
        <w:rPr>
          <w:rFonts w:ascii="Arial" w:hAnsi="Arial" w:cs="Arial"/>
        </w:rPr>
        <w:t>agrindinė paskirtis – neformaliojo</w:t>
      </w:r>
      <w:r w:rsidR="002279EB" w:rsidRPr="00781FD2">
        <w:rPr>
          <w:rFonts w:ascii="Arial" w:hAnsi="Arial" w:cs="Arial"/>
        </w:rPr>
        <w:t xml:space="preserve"> vaikų</w:t>
      </w:r>
      <w:r w:rsidR="007D3324" w:rsidRPr="00781FD2">
        <w:rPr>
          <w:rFonts w:ascii="Arial" w:hAnsi="Arial" w:cs="Arial"/>
        </w:rPr>
        <w:t xml:space="preserve"> švietimo </w:t>
      </w:r>
      <w:r w:rsidR="002279EB" w:rsidRPr="00781FD2">
        <w:rPr>
          <w:rFonts w:ascii="Arial" w:hAnsi="Arial" w:cs="Arial"/>
        </w:rPr>
        <w:t>mokykla</w:t>
      </w:r>
      <w:r w:rsidR="007D3324" w:rsidRPr="00781FD2">
        <w:rPr>
          <w:rFonts w:ascii="Arial" w:hAnsi="Arial" w:cs="Arial"/>
        </w:rPr>
        <w:t>.</w:t>
      </w:r>
    </w:p>
    <w:p w14:paraId="756AD105" w14:textId="53D29945"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lastRenderedPageBreak/>
        <w:t>1</w:t>
      </w:r>
      <w:r w:rsidR="006E61E0" w:rsidRPr="00781FD2">
        <w:rPr>
          <w:rFonts w:ascii="Arial" w:hAnsi="Arial" w:cs="Arial"/>
        </w:rPr>
        <w:t>4</w:t>
      </w:r>
      <w:r w:rsidRPr="00781FD2">
        <w:rPr>
          <w:rFonts w:ascii="Arial" w:hAnsi="Arial" w:cs="Arial"/>
        </w:rPr>
        <w:t xml:space="preserve">. </w:t>
      </w:r>
      <w:r w:rsidR="007D3324" w:rsidRPr="00781FD2">
        <w:rPr>
          <w:rFonts w:ascii="Arial" w:hAnsi="Arial" w:cs="Arial"/>
        </w:rPr>
        <w:t>Mokymo kalba – lietuvių kalba.</w:t>
      </w:r>
    </w:p>
    <w:p w14:paraId="3F4A2459" w14:textId="557004F0"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5</w:t>
      </w:r>
      <w:r w:rsidRPr="00781FD2">
        <w:rPr>
          <w:rFonts w:ascii="Arial" w:hAnsi="Arial" w:cs="Arial"/>
        </w:rPr>
        <w:t xml:space="preserve">. </w:t>
      </w:r>
      <w:r w:rsidR="007D3324" w:rsidRPr="00781FD2">
        <w:rPr>
          <w:rFonts w:ascii="Arial" w:hAnsi="Arial" w:cs="Arial"/>
        </w:rPr>
        <w:t>Mokymo formos – grupinio, pavienio.</w:t>
      </w:r>
    </w:p>
    <w:p w14:paraId="113D1CC9" w14:textId="01E46A9F"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6</w:t>
      </w:r>
      <w:r w:rsidRPr="00781FD2">
        <w:rPr>
          <w:rFonts w:ascii="Arial" w:hAnsi="Arial" w:cs="Arial"/>
        </w:rPr>
        <w:t xml:space="preserve">. </w:t>
      </w:r>
      <w:r w:rsidR="007D3324" w:rsidRPr="00781FD2">
        <w:rPr>
          <w:rFonts w:ascii="Arial" w:hAnsi="Arial" w:cs="Arial"/>
        </w:rPr>
        <w:t>Mokymo proceso organizavimo būdai – kasdienis, nuotolinis, individualus.</w:t>
      </w:r>
    </w:p>
    <w:p w14:paraId="53656EA4" w14:textId="159FB620"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7</w:t>
      </w:r>
      <w:r w:rsidRPr="00781FD2">
        <w:rPr>
          <w:rFonts w:ascii="Arial" w:hAnsi="Arial" w:cs="Arial"/>
        </w:rPr>
        <w:t xml:space="preserve">. </w:t>
      </w:r>
      <w:r w:rsidR="00B5297D" w:rsidRPr="00781FD2">
        <w:rPr>
          <w:rFonts w:ascii="Arial" w:hAnsi="Arial" w:cs="Arial"/>
        </w:rPr>
        <w:t>Centre v</w:t>
      </w:r>
      <w:r w:rsidR="007D3324" w:rsidRPr="00781FD2">
        <w:rPr>
          <w:rFonts w:ascii="Arial" w:hAnsi="Arial" w:cs="Arial"/>
        </w:rPr>
        <w:t xml:space="preserve">ykdomos </w:t>
      </w:r>
      <w:r w:rsidR="00B5297D" w:rsidRPr="00781FD2">
        <w:rPr>
          <w:rFonts w:ascii="Arial" w:hAnsi="Arial" w:cs="Arial"/>
        </w:rPr>
        <w:t>n</w:t>
      </w:r>
      <w:r w:rsidR="007D3324" w:rsidRPr="00781FD2">
        <w:rPr>
          <w:rFonts w:ascii="Arial" w:hAnsi="Arial" w:cs="Arial"/>
        </w:rPr>
        <w:t>eformal</w:t>
      </w:r>
      <w:r w:rsidR="00A951DE" w:rsidRPr="00781FD2">
        <w:rPr>
          <w:rFonts w:ascii="Arial" w:hAnsi="Arial" w:cs="Arial"/>
        </w:rPr>
        <w:t>iojo</w:t>
      </w:r>
      <w:r w:rsidR="007D3324" w:rsidRPr="00781FD2">
        <w:rPr>
          <w:rFonts w:ascii="Arial" w:hAnsi="Arial" w:cs="Arial"/>
        </w:rPr>
        <w:t xml:space="preserve"> vaikų ir suaugusių</w:t>
      </w:r>
      <w:r w:rsidR="00A951DE" w:rsidRPr="00781FD2">
        <w:rPr>
          <w:rFonts w:ascii="Arial" w:hAnsi="Arial" w:cs="Arial"/>
        </w:rPr>
        <w:t>jų</w:t>
      </w:r>
      <w:r w:rsidR="007D3324" w:rsidRPr="00781FD2">
        <w:rPr>
          <w:rFonts w:ascii="Arial" w:hAnsi="Arial" w:cs="Arial"/>
        </w:rPr>
        <w:t xml:space="preserve"> švietim</w:t>
      </w:r>
      <w:r w:rsidR="00A951DE" w:rsidRPr="00781FD2">
        <w:rPr>
          <w:rFonts w:ascii="Arial" w:hAnsi="Arial" w:cs="Arial"/>
        </w:rPr>
        <w:t>o</w:t>
      </w:r>
      <w:r w:rsidR="00B5297D" w:rsidRPr="00781FD2">
        <w:rPr>
          <w:rFonts w:ascii="Arial" w:hAnsi="Arial" w:cs="Arial"/>
        </w:rPr>
        <w:t xml:space="preserve"> ugdymo programos</w:t>
      </w:r>
      <w:r w:rsidR="007D3324" w:rsidRPr="00781FD2">
        <w:rPr>
          <w:rFonts w:ascii="Arial" w:hAnsi="Arial" w:cs="Arial"/>
        </w:rPr>
        <w:t>.</w:t>
      </w:r>
    </w:p>
    <w:p w14:paraId="39EB3154" w14:textId="387F6F4E" w:rsidR="002279EB" w:rsidRPr="00781FD2" w:rsidRDefault="000D4589" w:rsidP="002279EB">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8</w:t>
      </w:r>
      <w:r w:rsidRPr="00781FD2">
        <w:rPr>
          <w:rFonts w:ascii="Arial" w:hAnsi="Arial" w:cs="Arial"/>
        </w:rPr>
        <w:t xml:space="preserve">. </w:t>
      </w:r>
      <w:r w:rsidR="00B20EBD" w:rsidRPr="00781FD2">
        <w:rPr>
          <w:rFonts w:ascii="Arial" w:hAnsi="Arial" w:cs="Arial"/>
        </w:rPr>
        <w:t xml:space="preserve">Centras yra viešasis juridinis asmuo, turintis antspaudą, atsiskaitomąją ir kitas sąskaitas Lietuvos Respublikos registruotuose bankuose. </w:t>
      </w:r>
    </w:p>
    <w:p w14:paraId="6ABBD406" w14:textId="5F746449" w:rsidR="009635F7" w:rsidRPr="00781FD2" w:rsidRDefault="000E201C" w:rsidP="007031E4">
      <w:pPr>
        <w:tabs>
          <w:tab w:val="left" w:pos="0"/>
        </w:tabs>
        <w:spacing w:line="276" w:lineRule="auto"/>
        <w:ind w:firstLine="1134"/>
        <w:jc w:val="both"/>
        <w:rPr>
          <w:rFonts w:ascii="Arial" w:hAnsi="Arial" w:cs="Arial"/>
        </w:rPr>
      </w:pPr>
      <w:r w:rsidRPr="00781FD2">
        <w:rPr>
          <w:rFonts w:ascii="Arial" w:hAnsi="Arial" w:cs="Arial"/>
        </w:rPr>
        <w:t>1</w:t>
      </w:r>
      <w:r w:rsidR="006E61E0" w:rsidRPr="00781FD2">
        <w:rPr>
          <w:rFonts w:ascii="Arial" w:hAnsi="Arial" w:cs="Arial"/>
        </w:rPr>
        <w:t>9</w:t>
      </w:r>
      <w:r w:rsidRPr="00781FD2">
        <w:rPr>
          <w:rFonts w:ascii="Arial" w:hAnsi="Arial" w:cs="Arial"/>
        </w:rPr>
        <w:t xml:space="preserve">. </w:t>
      </w:r>
      <w:r w:rsidR="00B20EBD" w:rsidRPr="00781FD2">
        <w:rPr>
          <w:rFonts w:ascii="Arial" w:hAnsi="Arial" w:cs="Arial"/>
        </w:rPr>
        <w:t xml:space="preserve">Centras </w:t>
      </w:r>
      <w:r w:rsidR="00EF53B6" w:rsidRPr="00781FD2">
        <w:rPr>
          <w:rFonts w:ascii="Arial" w:hAnsi="Arial" w:cs="Arial"/>
        </w:rPr>
        <w:t xml:space="preserve">savo veiklą grindžia Vaiko teisių konvencija, Lietuvos Respublikos Konstitucija, Lietuvos Respublikos švietimo ir kitais įstatymais, Lietuvos Respublikos Vyriausybės nutarimais, Lietuvos respublikos švietimo, mokslo ir sporto ministro įsakymais, Savivaldybės tarybos sprendimais, Savivaldybės mero potvarkiais, Savivaldybės administracijos direktoriaus bei Savivaldybės administracijos </w:t>
      </w:r>
      <w:r w:rsidR="009C5D69" w:rsidRPr="009C5D69">
        <w:rPr>
          <w:rFonts w:ascii="Arial" w:hAnsi="Arial" w:cs="Arial"/>
        </w:rPr>
        <w:t>Šv</w:t>
      </w:r>
      <w:r w:rsidR="00EF53B6" w:rsidRPr="009C5D69">
        <w:rPr>
          <w:rFonts w:ascii="Arial" w:hAnsi="Arial" w:cs="Arial"/>
        </w:rPr>
        <w:t>i</w:t>
      </w:r>
      <w:r w:rsidR="00EF53B6" w:rsidRPr="00781FD2">
        <w:rPr>
          <w:rFonts w:ascii="Arial" w:hAnsi="Arial" w:cs="Arial"/>
        </w:rPr>
        <w:t xml:space="preserve">etimo ir sporto skyriaus vedėjo įsakymais, </w:t>
      </w:r>
      <w:r w:rsidR="009F2F9C" w:rsidRPr="00781FD2">
        <w:rPr>
          <w:rFonts w:ascii="Arial" w:hAnsi="Arial" w:cs="Arial"/>
        </w:rPr>
        <w:t>Centro veiklos dokumentais, kitais teisės aktais ir šiais Nuostatais.</w:t>
      </w:r>
    </w:p>
    <w:p w14:paraId="5A9E10DB" w14:textId="5A0C46CD" w:rsidR="007D3324" w:rsidRPr="00781FD2" w:rsidRDefault="007D3324" w:rsidP="007031E4">
      <w:pPr>
        <w:pStyle w:val="Pagrindinistekstas"/>
        <w:spacing w:before="240" w:line="276" w:lineRule="auto"/>
        <w:jc w:val="center"/>
        <w:outlineLvl w:val="0"/>
        <w:rPr>
          <w:rFonts w:ascii="Arial" w:hAnsi="Arial" w:cs="Arial"/>
          <w:b/>
          <w:bCs/>
          <w:szCs w:val="24"/>
        </w:rPr>
      </w:pPr>
      <w:r w:rsidRPr="00781FD2">
        <w:rPr>
          <w:rFonts w:ascii="Arial" w:hAnsi="Arial" w:cs="Arial"/>
          <w:b/>
          <w:bCs/>
          <w:szCs w:val="24"/>
        </w:rPr>
        <w:t>II SKYRIUS</w:t>
      </w:r>
    </w:p>
    <w:p w14:paraId="0B2D9C27" w14:textId="4E9A4895" w:rsidR="007D3324" w:rsidRPr="007031E4" w:rsidRDefault="00C46D3B" w:rsidP="007031E4">
      <w:pPr>
        <w:pStyle w:val="Pagrindinistekstas"/>
        <w:spacing w:after="240" w:line="276" w:lineRule="auto"/>
        <w:jc w:val="center"/>
        <w:outlineLvl w:val="0"/>
        <w:rPr>
          <w:rFonts w:ascii="Arial" w:hAnsi="Arial" w:cs="Arial"/>
          <w:szCs w:val="24"/>
        </w:rPr>
      </w:pPr>
      <w:r w:rsidRPr="00781FD2">
        <w:rPr>
          <w:rFonts w:ascii="Arial" w:hAnsi="Arial" w:cs="Arial"/>
          <w:b/>
          <w:bCs/>
          <w:szCs w:val="24"/>
        </w:rPr>
        <w:t>CENTRO</w:t>
      </w:r>
      <w:r w:rsidR="007D3324" w:rsidRPr="00781FD2">
        <w:rPr>
          <w:rFonts w:ascii="Arial" w:hAnsi="Arial" w:cs="Arial"/>
          <w:b/>
          <w:bCs/>
          <w:szCs w:val="24"/>
        </w:rPr>
        <w:t xml:space="preserve"> VEIKLOS SRIT</w:t>
      </w:r>
      <w:r w:rsidR="009635F7" w:rsidRPr="00781FD2">
        <w:rPr>
          <w:rFonts w:ascii="Arial" w:hAnsi="Arial" w:cs="Arial"/>
          <w:b/>
          <w:bCs/>
          <w:szCs w:val="24"/>
        </w:rPr>
        <w:t>I</w:t>
      </w:r>
      <w:r w:rsidR="007D3324" w:rsidRPr="00781FD2">
        <w:rPr>
          <w:rFonts w:ascii="Arial" w:hAnsi="Arial" w:cs="Arial"/>
          <w:b/>
          <w:bCs/>
          <w:szCs w:val="24"/>
        </w:rPr>
        <w:t>S IR RŪŠYS, TIKSLAS, UŽDAVINIAI, FUNKCIJOS, MOKYMOSI  PASIEKIMUS ĮTEISINANČIŲ DOKUMENTŲ IŠDAVIMAS</w:t>
      </w:r>
    </w:p>
    <w:p w14:paraId="1B8924E0" w14:textId="48FE782A" w:rsidR="00F35711"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20</w:t>
      </w:r>
      <w:r w:rsidR="00297CD1" w:rsidRPr="00781FD2">
        <w:rPr>
          <w:rFonts w:ascii="Arial" w:hAnsi="Arial" w:cs="Arial"/>
        </w:rPr>
        <w:t xml:space="preserve">. </w:t>
      </w:r>
      <w:r w:rsidR="007D3324" w:rsidRPr="00781FD2">
        <w:rPr>
          <w:rFonts w:ascii="Arial" w:hAnsi="Arial" w:cs="Arial"/>
        </w:rPr>
        <w:t>Centro veiklos sritis – švietimas, kodas 85.</w:t>
      </w:r>
    </w:p>
    <w:p w14:paraId="750D5C78" w14:textId="6554CA48" w:rsidR="00A261FE" w:rsidRPr="00781FD2" w:rsidRDefault="006E61E0" w:rsidP="007031E4">
      <w:pPr>
        <w:tabs>
          <w:tab w:val="left" w:pos="1134"/>
        </w:tabs>
        <w:spacing w:line="276" w:lineRule="auto"/>
        <w:ind w:firstLine="1134"/>
        <w:jc w:val="both"/>
        <w:rPr>
          <w:rFonts w:ascii="Arial" w:hAnsi="Arial" w:cs="Arial"/>
        </w:rPr>
      </w:pPr>
      <w:bookmarkStart w:id="0" w:name="_Hlk166446981"/>
      <w:r w:rsidRPr="00781FD2">
        <w:rPr>
          <w:rFonts w:ascii="Arial" w:hAnsi="Arial" w:cs="Arial"/>
        </w:rPr>
        <w:t>21</w:t>
      </w:r>
      <w:bookmarkEnd w:id="0"/>
      <w:r w:rsidR="00297CD1" w:rsidRPr="00781FD2">
        <w:rPr>
          <w:rFonts w:ascii="Arial" w:hAnsi="Arial" w:cs="Arial"/>
        </w:rPr>
        <w:t xml:space="preserve">. </w:t>
      </w:r>
      <w:r w:rsidR="007D3324" w:rsidRPr="00781FD2">
        <w:rPr>
          <w:rFonts w:ascii="Arial" w:hAnsi="Arial" w:cs="Arial"/>
        </w:rPr>
        <w:t>Centro švietimo veiklos rūšys:</w:t>
      </w:r>
    </w:p>
    <w:p w14:paraId="77782ACE" w14:textId="00E122FF"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.1. </w:t>
      </w:r>
      <w:r w:rsidR="007D3324" w:rsidRPr="00781FD2">
        <w:rPr>
          <w:rFonts w:ascii="Arial" w:hAnsi="Arial" w:cs="Arial"/>
        </w:rPr>
        <w:t>pagrindinė švietimo veiklos rūšis – kitas mokymas, kodas – 85.5;</w:t>
      </w:r>
    </w:p>
    <w:p w14:paraId="2EB87E79" w14:textId="58084742"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 </w:t>
      </w:r>
      <w:r w:rsidR="007D3324" w:rsidRPr="00781FD2">
        <w:rPr>
          <w:rFonts w:ascii="Arial" w:hAnsi="Arial" w:cs="Arial"/>
        </w:rPr>
        <w:t>kitos švietimo veiklos rūšys:</w:t>
      </w:r>
    </w:p>
    <w:p w14:paraId="7C20F3BE" w14:textId="712138F2"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.2.1. </w:t>
      </w:r>
      <w:r w:rsidR="007D3324" w:rsidRPr="00781FD2">
        <w:rPr>
          <w:rFonts w:ascii="Arial" w:hAnsi="Arial" w:cs="Arial"/>
        </w:rPr>
        <w:t>ikimokyklinio amžiaus vaikų ugdymas, kodas – 85.10.10;</w:t>
      </w:r>
    </w:p>
    <w:p w14:paraId="2FF7BDD0" w14:textId="22927D06"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.2.2. </w:t>
      </w:r>
      <w:r w:rsidR="007D3324" w:rsidRPr="00781FD2">
        <w:rPr>
          <w:rFonts w:ascii="Arial" w:hAnsi="Arial" w:cs="Arial"/>
        </w:rPr>
        <w:t>priešmokyklinio amžiaus vaikų ugdymas, kodas – 85.10.20;</w:t>
      </w:r>
    </w:p>
    <w:p w14:paraId="50889D54" w14:textId="68D3123D"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.2.3. </w:t>
      </w:r>
      <w:r w:rsidR="007D3324" w:rsidRPr="00781FD2">
        <w:rPr>
          <w:rFonts w:ascii="Arial" w:hAnsi="Arial" w:cs="Arial"/>
        </w:rPr>
        <w:t>sportinis ir rekreacinis švietimas, kodas – 85.51;</w:t>
      </w:r>
    </w:p>
    <w:p w14:paraId="54F5DEDC" w14:textId="046F9DCF"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.2.4. </w:t>
      </w:r>
      <w:r w:rsidR="007D3324" w:rsidRPr="00781FD2">
        <w:rPr>
          <w:rFonts w:ascii="Arial" w:hAnsi="Arial" w:cs="Arial"/>
        </w:rPr>
        <w:t>kultūrinis švietimas, kodas – 85.52;</w:t>
      </w:r>
    </w:p>
    <w:p w14:paraId="241A320C" w14:textId="4905B40A"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.2.5. </w:t>
      </w:r>
      <w:r w:rsidR="007D3324" w:rsidRPr="00781FD2">
        <w:rPr>
          <w:rFonts w:ascii="Arial" w:hAnsi="Arial" w:cs="Arial"/>
        </w:rPr>
        <w:t>švietimui būdingų paslaugų veikla, kodas – 85.60;</w:t>
      </w:r>
    </w:p>
    <w:p w14:paraId="22E5320D" w14:textId="7AD8B30E"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.2.6. </w:t>
      </w:r>
      <w:r w:rsidR="007D3324" w:rsidRPr="00781FD2">
        <w:rPr>
          <w:rFonts w:ascii="Arial" w:hAnsi="Arial" w:cs="Arial"/>
        </w:rPr>
        <w:t>kitas, niekur nepriskirtas, švietimas, kodas – 85.59;</w:t>
      </w:r>
    </w:p>
    <w:p w14:paraId="5C22278F" w14:textId="27EF2727"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2.7. </w:t>
      </w:r>
      <w:r w:rsidR="007D3324" w:rsidRPr="00781FD2">
        <w:rPr>
          <w:rFonts w:ascii="Arial" w:hAnsi="Arial" w:cs="Arial"/>
        </w:rPr>
        <w:t>vaikų poilsio stovyklų veikla, kodas – 55.20.20;</w:t>
      </w:r>
    </w:p>
    <w:p w14:paraId="7CE19A5D" w14:textId="665A0E9A"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.3. k</w:t>
      </w:r>
      <w:r w:rsidR="007D3324" w:rsidRPr="00781FD2">
        <w:rPr>
          <w:rFonts w:ascii="Arial" w:hAnsi="Arial" w:cs="Arial"/>
        </w:rPr>
        <w:t>itos ne švietimo veiklos rūšys:</w:t>
      </w:r>
    </w:p>
    <w:p w14:paraId="526A6B0F" w14:textId="1CBDCAA7"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.3.1. </w:t>
      </w:r>
      <w:r w:rsidR="007D3324" w:rsidRPr="00781FD2">
        <w:rPr>
          <w:rFonts w:ascii="Arial" w:hAnsi="Arial" w:cs="Arial"/>
          <w:lang w:eastAsia="lt-LT"/>
        </w:rPr>
        <w:t>kitų maitinimo paslaugų teikimas, kodas – 56.29;</w:t>
      </w:r>
    </w:p>
    <w:p w14:paraId="7537C1A0" w14:textId="38142716"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.3.2. </w:t>
      </w:r>
      <w:r w:rsidR="007D3324" w:rsidRPr="00781FD2">
        <w:rPr>
          <w:rFonts w:ascii="Arial" w:hAnsi="Arial" w:cs="Arial"/>
        </w:rPr>
        <w:t>nuosavo arba nuomojamojo nekilnojamo turto nuoma ir eksploatavimas, kodas – 68.20;</w:t>
      </w:r>
    </w:p>
    <w:p w14:paraId="2A148913" w14:textId="782C363B"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.3.3. </w:t>
      </w:r>
      <w:r w:rsidR="007D3324" w:rsidRPr="00781FD2">
        <w:rPr>
          <w:rFonts w:ascii="Arial" w:hAnsi="Arial" w:cs="Arial"/>
          <w:lang w:eastAsia="lt-LT"/>
        </w:rPr>
        <w:t>buhalterinė apskaita ir audito atlikimas, kodas – 69.20.10;</w:t>
      </w:r>
    </w:p>
    <w:p w14:paraId="06ED923C" w14:textId="53295AF6"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.3.4. </w:t>
      </w:r>
      <w:r w:rsidR="007D3324" w:rsidRPr="00781FD2">
        <w:rPr>
          <w:rFonts w:ascii="Arial" w:hAnsi="Arial" w:cs="Arial"/>
        </w:rPr>
        <w:t>muzikos instrumentų, teatro dekoracijų ir kostiumų nuoma, kodas – 77.29.30;</w:t>
      </w:r>
    </w:p>
    <w:p w14:paraId="20036261" w14:textId="74936E00"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.3.5. </w:t>
      </w:r>
      <w:r w:rsidR="007D3324" w:rsidRPr="00781FD2">
        <w:rPr>
          <w:rFonts w:ascii="Arial" w:hAnsi="Arial" w:cs="Arial"/>
        </w:rPr>
        <w:t xml:space="preserve">kita, niekur kitur nepriskirta, nesusijusi su apgyvendinimu socialinio darbo veikla, kodas – 88.99; </w:t>
      </w:r>
    </w:p>
    <w:p w14:paraId="4B116837" w14:textId="56EFDFA6"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.3.6. </w:t>
      </w:r>
      <w:r w:rsidR="007D3324" w:rsidRPr="00781FD2">
        <w:rPr>
          <w:rFonts w:ascii="Arial" w:hAnsi="Arial" w:cs="Arial"/>
        </w:rPr>
        <w:t>kūrybinė, meninė ir pramogų organizavimo veikla, kodas – 90.0;</w:t>
      </w:r>
    </w:p>
    <w:p w14:paraId="4949C830" w14:textId="4B63C1A4"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.3.7. </w:t>
      </w:r>
      <w:r w:rsidR="007D3324" w:rsidRPr="00781FD2">
        <w:rPr>
          <w:rFonts w:ascii="Arial" w:hAnsi="Arial" w:cs="Arial"/>
        </w:rPr>
        <w:t>scenos pastatymų veikla, kodas – 90.01;</w:t>
      </w:r>
    </w:p>
    <w:p w14:paraId="42701F81" w14:textId="4D087E5A"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.3.8. </w:t>
      </w:r>
      <w:r w:rsidR="007D3324" w:rsidRPr="00781FD2">
        <w:rPr>
          <w:rFonts w:ascii="Arial" w:hAnsi="Arial" w:cs="Arial"/>
        </w:rPr>
        <w:t>meninė kūryba, kodas – 90.03;</w:t>
      </w:r>
    </w:p>
    <w:p w14:paraId="67BEA7D1" w14:textId="59E4315D"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.3.9. </w:t>
      </w:r>
      <w:r w:rsidR="007D3324" w:rsidRPr="00781FD2">
        <w:rPr>
          <w:rFonts w:ascii="Arial" w:hAnsi="Arial" w:cs="Arial"/>
        </w:rPr>
        <w:t>istorinių vietų ir pastatų bei panašių turistų lankomų vietų eksploatavimas, kodas 91.03;</w:t>
      </w:r>
    </w:p>
    <w:p w14:paraId="6249451F" w14:textId="2246A17E"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.3.10. </w:t>
      </w:r>
      <w:r w:rsidR="007D3324" w:rsidRPr="00781FD2">
        <w:rPr>
          <w:rFonts w:ascii="Arial" w:hAnsi="Arial" w:cs="Arial"/>
        </w:rPr>
        <w:t xml:space="preserve">sportinė veikla, pramogų ir poilsio organizavimo veikla, kodas – 93; </w:t>
      </w:r>
    </w:p>
    <w:p w14:paraId="719987D2" w14:textId="0AAE170C"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.3.11. </w:t>
      </w:r>
      <w:r w:rsidR="007D3324" w:rsidRPr="00781FD2">
        <w:rPr>
          <w:rFonts w:ascii="Arial" w:hAnsi="Arial" w:cs="Arial"/>
        </w:rPr>
        <w:t>sportinė ar mėgėjų žvejyba bei su ja susijusi veikla, kodas – 93.19.20;</w:t>
      </w:r>
    </w:p>
    <w:p w14:paraId="2C20C5F4" w14:textId="53B6EAA5"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t>21</w:t>
      </w:r>
      <w:r w:rsidR="00297CD1" w:rsidRPr="00781FD2">
        <w:rPr>
          <w:rFonts w:ascii="Arial" w:hAnsi="Arial" w:cs="Arial"/>
        </w:rPr>
        <w:t xml:space="preserve">.3.12. </w:t>
      </w:r>
      <w:r w:rsidR="007D3324" w:rsidRPr="00781FD2">
        <w:rPr>
          <w:rFonts w:ascii="Arial" w:hAnsi="Arial" w:cs="Arial"/>
        </w:rPr>
        <w:t>kita pramogų ir poilsio organizavimo veikla, kodas – 93.29;</w:t>
      </w:r>
    </w:p>
    <w:p w14:paraId="7CB6A3D2" w14:textId="2B549A21" w:rsidR="00A261FE" w:rsidRPr="00781FD2" w:rsidRDefault="006E61E0" w:rsidP="007031E4">
      <w:pPr>
        <w:tabs>
          <w:tab w:val="left" w:pos="1134"/>
        </w:tabs>
        <w:spacing w:line="276" w:lineRule="auto"/>
        <w:ind w:firstLine="1134"/>
        <w:jc w:val="both"/>
        <w:rPr>
          <w:rFonts w:ascii="Arial" w:hAnsi="Arial" w:cs="Arial"/>
        </w:rPr>
      </w:pPr>
      <w:r w:rsidRPr="00781FD2">
        <w:rPr>
          <w:rFonts w:ascii="Arial" w:hAnsi="Arial" w:cs="Arial"/>
        </w:rPr>
        <w:lastRenderedPageBreak/>
        <w:t>21</w:t>
      </w:r>
      <w:r w:rsidR="00297CD1" w:rsidRPr="00781FD2">
        <w:rPr>
          <w:rFonts w:ascii="Arial" w:hAnsi="Arial" w:cs="Arial"/>
        </w:rPr>
        <w:t xml:space="preserve">.3.13. </w:t>
      </w:r>
      <w:r w:rsidR="007D3324" w:rsidRPr="00781FD2">
        <w:rPr>
          <w:rFonts w:ascii="Arial" w:hAnsi="Arial" w:cs="Arial"/>
        </w:rPr>
        <w:t>kitų, niekur kitur nepriskirtų, narystės organizacijų veikla, kodas – 94.99.</w:t>
      </w:r>
    </w:p>
    <w:p w14:paraId="45D32BD5" w14:textId="470EEA7D" w:rsidR="00A261FE" w:rsidRPr="00781FD2" w:rsidRDefault="000E201C"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2</w:t>
      </w:r>
      <w:r w:rsidR="00297CD1" w:rsidRPr="00781FD2">
        <w:rPr>
          <w:rFonts w:ascii="Arial" w:hAnsi="Arial" w:cs="Arial"/>
        </w:rPr>
        <w:t xml:space="preserve">. </w:t>
      </w:r>
      <w:r w:rsidR="007D3324" w:rsidRPr="00781FD2">
        <w:rPr>
          <w:rFonts w:ascii="Arial" w:hAnsi="Arial" w:cs="Arial"/>
        </w:rPr>
        <w:t>Centro veiklos tikslas –</w:t>
      </w:r>
      <w:r w:rsidR="00C86EE0" w:rsidRPr="00781FD2">
        <w:rPr>
          <w:rFonts w:ascii="Arial" w:hAnsi="Arial" w:cs="Arial"/>
        </w:rPr>
        <w:t xml:space="preserve"> </w:t>
      </w:r>
      <w:r w:rsidR="007D3324" w:rsidRPr="00781FD2">
        <w:rPr>
          <w:rFonts w:ascii="Arial" w:hAnsi="Arial" w:cs="Arial"/>
          <w:color w:val="000000"/>
          <w:lang w:eastAsia="lt-LT"/>
        </w:rPr>
        <w:t>tenkinti ugdytinių (vaikų, jaunimo) pažinimo, lavinimosi ir saviraiškos poreikius; sudaryti sąlygas įgyti dalykinių</w:t>
      </w:r>
      <w:r w:rsidR="00C86EE0" w:rsidRPr="00781FD2">
        <w:rPr>
          <w:rFonts w:ascii="Arial" w:hAnsi="Arial" w:cs="Arial"/>
          <w:color w:val="000000"/>
          <w:lang w:eastAsia="lt-LT"/>
        </w:rPr>
        <w:t>,</w:t>
      </w:r>
      <w:r w:rsidR="007D3324" w:rsidRPr="00781FD2">
        <w:rPr>
          <w:rFonts w:ascii="Arial" w:hAnsi="Arial" w:cs="Arial"/>
          <w:color w:val="000000"/>
          <w:lang w:eastAsia="lt-LT"/>
        </w:rPr>
        <w:t xml:space="preserve"> bendrųjų </w:t>
      </w:r>
      <w:r w:rsidR="00C86EE0" w:rsidRPr="00781FD2">
        <w:rPr>
          <w:rFonts w:ascii="Arial" w:hAnsi="Arial" w:cs="Arial"/>
          <w:color w:val="000000"/>
          <w:lang w:eastAsia="lt-LT"/>
        </w:rPr>
        <w:t xml:space="preserve">ir </w:t>
      </w:r>
      <w:r w:rsidR="007D3324" w:rsidRPr="00781FD2">
        <w:rPr>
          <w:rFonts w:ascii="Arial" w:hAnsi="Arial" w:cs="Arial"/>
          <w:color w:val="000000"/>
          <w:lang w:eastAsia="lt-LT"/>
        </w:rPr>
        <w:t xml:space="preserve">socialinių kompetencijų, įgyvendinant kryptingas trumpalaikes ir ilgalaikes neformaliojo švietimo programas. </w:t>
      </w:r>
    </w:p>
    <w:p w14:paraId="06081EAD" w14:textId="22469F0B" w:rsidR="00A261FE" w:rsidRPr="00781FD2" w:rsidRDefault="00297CD1"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 </w:t>
      </w:r>
      <w:r w:rsidR="007D3324" w:rsidRPr="00781FD2">
        <w:rPr>
          <w:rFonts w:ascii="Arial" w:hAnsi="Arial" w:cs="Arial"/>
        </w:rPr>
        <w:t>Centro veiklos uždaviniai:</w:t>
      </w:r>
    </w:p>
    <w:p w14:paraId="5F86568A" w14:textId="0A50367A" w:rsidR="00A261FE" w:rsidRPr="00781FD2" w:rsidRDefault="00297CD1"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.1. </w:t>
      </w:r>
      <w:r w:rsidR="007D3324" w:rsidRPr="00781FD2">
        <w:rPr>
          <w:rFonts w:ascii="Arial" w:hAnsi="Arial" w:cs="Arial"/>
        </w:rPr>
        <w:t>ugdyti vaikus ir jaunimą savarankiškomis, kūrybingomis asmenybėmis, atsaking</w:t>
      </w:r>
      <w:r w:rsidR="00C86EE0" w:rsidRPr="00781FD2">
        <w:rPr>
          <w:rFonts w:ascii="Arial" w:hAnsi="Arial" w:cs="Arial"/>
        </w:rPr>
        <w:t>ai</w:t>
      </w:r>
      <w:r w:rsidR="007D3324" w:rsidRPr="00781FD2">
        <w:rPr>
          <w:rFonts w:ascii="Arial" w:hAnsi="Arial" w:cs="Arial"/>
        </w:rPr>
        <w:t>s pilieči</w:t>
      </w:r>
      <w:r w:rsidR="00C86EE0" w:rsidRPr="00781FD2">
        <w:rPr>
          <w:rFonts w:ascii="Arial" w:hAnsi="Arial" w:cs="Arial"/>
        </w:rPr>
        <w:t>ai</w:t>
      </w:r>
      <w:r w:rsidR="007D3324" w:rsidRPr="00781FD2">
        <w:rPr>
          <w:rFonts w:ascii="Arial" w:hAnsi="Arial" w:cs="Arial"/>
        </w:rPr>
        <w:t>s, tautos kultūros perėmėj</w:t>
      </w:r>
      <w:r w:rsidR="00C86EE0" w:rsidRPr="00781FD2">
        <w:rPr>
          <w:rFonts w:ascii="Arial" w:hAnsi="Arial" w:cs="Arial"/>
        </w:rPr>
        <w:t>ai</w:t>
      </w:r>
      <w:r w:rsidR="007D3324" w:rsidRPr="00781FD2">
        <w:rPr>
          <w:rFonts w:ascii="Arial" w:hAnsi="Arial" w:cs="Arial"/>
        </w:rPr>
        <w:t>s ir tęsėj</w:t>
      </w:r>
      <w:r w:rsidR="00C86EE0" w:rsidRPr="00781FD2">
        <w:rPr>
          <w:rFonts w:ascii="Arial" w:hAnsi="Arial" w:cs="Arial"/>
        </w:rPr>
        <w:t>ai</w:t>
      </w:r>
      <w:r w:rsidR="007D3324" w:rsidRPr="00781FD2">
        <w:rPr>
          <w:rFonts w:ascii="Arial" w:hAnsi="Arial" w:cs="Arial"/>
        </w:rPr>
        <w:t xml:space="preserve">s; </w:t>
      </w:r>
    </w:p>
    <w:p w14:paraId="75767860" w14:textId="424692C1"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.2. </w:t>
      </w:r>
      <w:r w:rsidR="007D3324" w:rsidRPr="00781FD2">
        <w:rPr>
          <w:rFonts w:ascii="Arial" w:hAnsi="Arial" w:cs="Arial"/>
        </w:rPr>
        <w:t xml:space="preserve">tenkinti ugdytinių saviraiškos poreikius, pažintinius interesus, plėtoti gebėjimus; </w:t>
      </w:r>
    </w:p>
    <w:p w14:paraId="25C1F84E" w14:textId="2878C4F1"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.3. </w:t>
      </w:r>
      <w:r w:rsidR="007D3324" w:rsidRPr="00781FD2">
        <w:rPr>
          <w:rFonts w:ascii="Arial" w:hAnsi="Arial" w:cs="Arial"/>
        </w:rPr>
        <w:t xml:space="preserve">ugdyti pagarbą ir toleranciją tautinėms mažumoms, demokratišką požiūrį į įsitikinimų, gyvenimo būdo, pasaulėžiūrų įvairovę; </w:t>
      </w:r>
    </w:p>
    <w:p w14:paraId="31292976" w14:textId="3C280853"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.4. </w:t>
      </w:r>
      <w:r w:rsidR="00E81C8D" w:rsidRPr="00781FD2">
        <w:rPr>
          <w:rFonts w:ascii="Arial" w:hAnsi="Arial" w:cs="Arial"/>
        </w:rPr>
        <w:t xml:space="preserve">sudaryti sąlygas </w:t>
      </w:r>
      <w:r w:rsidR="007D3324" w:rsidRPr="00781FD2">
        <w:rPr>
          <w:rFonts w:ascii="Arial" w:hAnsi="Arial" w:cs="Arial"/>
        </w:rPr>
        <w:t>specialių</w:t>
      </w:r>
      <w:r w:rsidR="00C86EE0" w:rsidRPr="00781FD2">
        <w:rPr>
          <w:rFonts w:ascii="Arial" w:hAnsi="Arial" w:cs="Arial"/>
        </w:rPr>
        <w:t>jų ugdymosi</w:t>
      </w:r>
      <w:r w:rsidR="007D3324" w:rsidRPr="00781FD2">
        <w:rPr>
          <w:rFonts w:ascii="Arial" w:hAnsi="Arial" w:cs="Arial"/>
        </w:rPr>
        <w:t xml:space="preserve"> poreikių vaikams adaptuotis visuomenėje</w:t>
      </w:r>
      <w:r w:rsidR="00E81C8D" w:rsidRPr="00781FD2">
        <w:rPr>
          <w:rFonts w:ascii="Arial" w:hAnsi="Arial" w:cs="Arial"/>
        </w:rPr>
        <w:t>, įtraukiant juos į</w:t>
      </w:r>
      <w:r w:rsidR="007D3324" w:rsidRPr="00781FD2">
        <w:rPr>
          <w:rFonts w:ascii="Arial" w:hAnsi="Arial" w:cs="Arial"/>
        </w:rPr>
        <w:t xml:space="preserve"> neformaliojo švietimo veikl</w:t>
      </w:r>
      <w:r w:rsidR="00E81C8D" w:rsidRPr="00781FD2">
        <w:rPr>
          <w:rFonts w:ascii="Arial" w:hAnsi="Arial" w:cs="Arial"/>
        </w:rPr>
        <w:t>as</w:t>
      </w:r>
      <w:r w:rsidR="007D3324" w:rsidRPr="00781FD2">
        <w:rPr>
          <w:rFonts w:ascii="Arial" w:hAnsi="Arial" w:cs="Arial"/>
        </w:rPr>
        <w:t xml:space="preserve">; </w:t>
      </w:r>
    </w:p>
    <w:p w14:paraId="0305A187" w14:textId="66D42986"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.5. </w:t>
      </w:r>
      <w:r w:rsidR="007D3324" w:rsidRPr="00781FD2">
        <w:rPr>
          <w:rFonts w:ascii="Arial" w:hAnsi="Arial" w:cs="Arial"/>
        </w:rPr>
        <w:t xml:space="preserve">ugdyti vaikų ir jaunimo motyvaciją, socialinį aktyvumą; </w:t>
      </w:r>
    </w:p>
    <w:p w14:paraId="5161BD13" w14:textId="7449DD8E" w:rsidR="007D3324"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.6. </w:t>
      </w:r>
      <w:r w:rsidR="007D3324" w:rsidRPr="00781FD2">
        <w:rPr>
          <w:rFonts w:ascii="Arial" w:hAnsi="Arial" w:cs="Arial"/>
          <w:color w:val="000000"/>
          <w:lang w:eastAsia="lt-LT"/>
        </w:rPr>
        <w:t>organizuoti mokytojų ir kitų specialistų, darbuotojų kvalifikacijos tobulinimą</w:t>
      </w:r>
      <w:r w:rsidR="007D3324" w:rsidRPr="00781FD2">
        <w:rPr>
          <w:rFonts w:ascii="Arial" w:hAnsi="Arial" w:cs="Arial"/>
        </w:rPr>
        <w:t xml:space="preserve">; </w:t>
      </w:r>
    </w:p>
    <w:p w14:paraId="7ACD235C" w14:textId="77777777" w:rsidR="00C66445" w:rsidRPr="00781FD2" w:rsidRDefault="007D3324" w:rsidP="007031E4">
      <w:pPr>
        <w:tabs>
          <w:tab w:val="left" w:pos="993"/>
          <w:tab w:val="left" w:pos="1134"/>
        </w:tabs>
        <w:spacing w:line="276" w:lineRule="auto"/>
        <w:ind w:firstLine="1134"/>
        <w:jc w:val="both"/>
        <w:rPr>
          <w:rFonts w:ascii="Arial" w:hAnsi="Arial" w:cs="Arial"/>
        </w:rPr>
      </w:pPr>
      <w:r w:rsidRPr="00781FD2">
        <w:rPr>
          <w:rFonts w:ascii="Arial" w:hAnsi="Arial" w:cs="Arial"/>
        </w:rPr>
        <w:t xml:space="preserve">ugdyti sveikos gyvensenos poreikį; </w:t>
      </w:r>
    </w:p>
    <w:p w14:paraId="7204C431" w14:textId="50C595A8"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rPr>
        <w:t>2</w:t>
      </w:r>
      <w:r w:rsidR="006E61E0" w:rsidRPr="00781FD2">
        <w:rPr>
          <w:rFonts w:ascii="Arial" w:hAnsi="Arial" w:cs="Arial"/>
        </w:rPr>
        <w:t>3</w:t>
      </w:r>
      <w:r w:rsidRPr="00781FD2">
        <w:rPr>
          <w:rFonts w:ascii="Arial" w:hAnsi="Arial" w:cs="Arial"/>
        </w:rPr>
        <w:t xml:space="preserve">.7. </w:t>
      </w:r>
      <w:r w:rsidR="007D3324" w:rsidRPr="00781FD2">
        <w:rPr>
          <w:rFonts w:ascii="Arial" w:hAnsi="Arial" w:cs="Arial"/>
          <w:color w:val="000000"/>
          <w:lang w:eastAsia="lt-LT"/>
        </w:rPr>
        <w:t>užtikrinti ugdymo kokybę;</w:t>
      </w:r>
    </w:p>
    <w:p w14:paraId="64409FA4" w14:textId="470B3EA6"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color w:val="000000"/>
          <w:lang w:eastAsia="lt-LT"/>
        </w:rPr>
        <w:t>2</w:t>
      </w:r>
      <w:r w:rsidR="006E61E0" w:rsidRPr="00781FD2">
        <w:rPr>
          <w:rFonts w:ascii="Arial" w:hAnsi="Arial" w:cs="Arial"/>
          <w:color w:val="000000"/>
          <w:lang w:eastAsia="lt-LT"/>
        </w:rPr>
        <w:t>3</w:t>
      </w:r>
      <w:r w:rsidRPr="00781FD2">
        <w:rPr>
          <w:rFonts w:ascii="Arial" w:hAnsi="Arial" w:cs="Arial"/>
          <w:color w:val="000000"/>
          <w:lang w:eastAsia="lt-LT"/>
        </w:rPr>
        <w:t xml:space="preserve">.8. </w:t>
      </w:r>
      <w:r w:rsidR="007D3324" w:rsidRPr="00781FD2">
        <w:rPr>
          <w:rFonts w:ascii="Arial" w:hAnsi="Arial" w:cs="Arial"/>
          <w:color w:val="000000"/>
          <w:lang w:eastAsia="lt-LT"/>
        </w:rPr>
        <w:t xml:space="preserve">plėtoti bendradarbiavimą su užsienio, šalies, </w:t>
      </w:r>
      <w:r w:rsidR="00B5297D" w:rsidRPr="00781FD2">
        <w:rPr>
          <w:rFonts w:ascii="Arial" w:hAnsi="Arial" w:cs="Arial"/>
          <w:color w:val="000000"/>
          <w:lang w:eastAsia="lt-LT"/>
        </w:rPr>
        <w:t>rajono</w:t>
      </w:r>
      <w:r w:rsidR="007D3324" w:rsidRPr="00781FD2">
        <w:rPr>
          <w:rFonts w:ascii="Arial" w:hAnsi="Arial" w:cs="Arial"/>
          <w:color w:val="000000"/>
          <w:lang w:eastAsia="lt-LT"/>
        </w:rPr>
        <w:t xml:space="preserve"> švietimo, kultūros įstaigomis bei kitomis organizacijomis.</w:t>
      </w:r>
    </w:p>
    <w:p w14:paraId="16D49B93" w14:textId="156F405F" w:rsidR="00A261FE" w:rsidRPr="00781FD2" w:rsidRDefault="000E201C" w:rsidP="007031E4">
      <w:pPr>
        <w:tabs>
          <w:tab w:val="left" w:pos="1134"/>
        </w:tabs>
        <w:spacing w:line="276" w:lineRule="auto"/>
        <w:ind w:firstLine="1134"/>
        <w:jc w:val="both"/>
        <w:rPr>
          <w:rFonts w:ascii="Arial" w:hAnsi="Arial" w:cs="Arial"/>
        </w:rPr>
      </w:pPr>
      <w:r w:rsidRPr="00781FD2">
        <w:rPr>
          <w:rFonts w:ascii="Arial" w:hAnsi="Arial" w:cs="Arial"/>
          <w:color w:val="000000"/>
          <w:lang w:eastAsia="lt-LT"/>
        </w:rPr>
        <w:t>2</w:t>
      </w:r>
      <w:r w:rsidR="006E61E0" w:rsidRPr="00781FD2">
        <w:rPr>
          <w:rFonts w:ascii="Arial" w:hAnsi="Arial" w:cs="Arial"/>
          <w:color w:val="000000"/>
          <w:lang w:eastAsia="lt-LT"/>
        </w:rPr>
        <w:t>4</w:t>
      </w:r>
      <w:r w:rsidR="00AA5124" w:rsidRPr="00781FD2">
        <w:rPr>
          <w:rFonts w:ascii="Arial" w:hAnsi="Arial" w:cs="Arial"/>
          <w:color w:val="000000"/>
          <w:lang w:eastAsia="lt-LT"/>
        </w:rPr>
        <w:t xml:space="preserve">. </w:t>
      </w:r>
      <w:r w:rsidR="007D3324" w:rsidRPr="00781FD2">
        <w:rPr>
          <w:rFonts w:ascii="Arial" w:hAnsi="Arial" w:cs="Arial"/>
          <w:color w:val="000000"/>
          <w:lang w:eastAsia="lt-LT"/>
        </w:rPr>
        <w:t xml:space="preserve">Vykdydamas uždavinius, </w:t>
      </w:r>
      <w:r w:rsidR="007D3324" w:rsidRPr="00781FD2">
        <w:rPr>
          <w:rFonts w:ascii="Arial" w:hAnsi="Arial" w:cs="Arial"/>
        </w:rPr>
        <w:t>Centras atlieka šias funkcij</w:t>
      </w:r>
      <w:r w:rsidR="00054719" w:rsidRPr="00781FD2">
        <w:rPr>
          <w:rFonts w:ascii="Arial" w:hAnsi="Arial" w:cs="Arial"/>
        </w:rPr>
        <w:t>a</w:t>
      </w:r>
      <w:r w:rsidR="007D3324" w:rsidRPr="00781FD2">
        <w:rPr>
          <w:rFonts w:ascii="Arial" w:hAnsi="Arial" w:cs="Arial"/>
        </w:rPr>
        <w:t>s:</w:t>
      </w:r>
    </w:p>
    <w:p w14:paraId="0E0AAA43" w14:textId="3971042B" w:rsidR="00A261FE"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 xml:space="preserve">.1. </w:t>
      </w:r>
      <w:r w:rsidR="007D3324" w:rsidRPr="00781FD2">
        <w:rPr>
          <w:rFonts w:ascii="Arial" w:hAnsi="Arial" w:cs="Arial"/>
          <w:color w:val="000000"/>
          <w:lang w:eastAsia="lt-LT"/>
        </w:rPr>
        <w:t xml:space="preserve">užtikrina sveiką, saugią mokymosi ir darbo aplinką; </w:t>
      </w:r>
    </w:p>
    <w:p w14:paraId="53F825EA" w14:textId="3FB9C408" w:rsidR="007D3324" w:rsidRPr="00781FD2" w:rsidRDefault="00AA5124" w:rsidP="007031E4">
      <w:pPr>
        <w:tabs>
          <w:tab w:val="left" w:pos="1134"/>
        </w:tabs>
        <w:spacing w:line="276" w:lineRule="auto"/>
        <w:ind w:firstLine="1134"/>
        <w:jc w:val="both"/>
        <w:rPr>
          <w:rFonts w:ascii="Arial" w:hAnsi="Arial" w:cs="Arial"/>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.2.</w:t>
      </w:r>
      <w:r w:rsidR="00776EF3" w:rsidRPr="00781FD2">
        <w:rPr>
          <w:rFonts w:ascii="Arial" w:hAnsi="Arial" w:cs="Arial"/>
          <w:color w:val="000000"/>
          <w:lang w:eastAsia="lt-LT"/>
        </w:rPr>
        <w:t xml:space="preserve"> </w:t>
      </w:r>
      <w:r w:rsidR="00776EF3" w:rsidRPr="00781FD2">
        <w:rPr>
          <w:rFonts w:ascii="Arial" w:hAnsi="Arial" w:cs="Arial"/>
          <w:color w:val="000000"/>
        </w:rPr>
        <w:t xml:space="preserve">konkretina ir individualizuoja ugdymo turinį, bei atsižvelgdamas į </w:t>
      </w:r>
      <w:r w:rsidR="00776EF3" w:rsidRPr="00781FD2">
        <w:rPr>
          <w:rFonts w:ascii="Arial" w:hAnsi="Arial" w:cs="Arial"/>
        </w:rPr>
        <w:t xml:space="preserve">Savivaldybės, </w:t>
      </w:r>
      <w:r w:rsidR="00C46D3B" w:rsidRPr="00781FD2">
        <w:rPr>
          <w:rFonts w:ascii="Arial" w:hAnsi="Arial" w:cs="Arial"/>
          <w:color w:val="000000"/>
        </w:rPr>
        <w:t>Centro</w:t>
      </w:r>
      <w:r w:rsidR="00776EF3" w:rsidRPr="00781FD2">
        <w:rPr>
          <w:rFonts w:ascii="Arial" w:hAnsi="Arial" w:cs="Arial"/>
          <w:color w:val="000000"/>
        </w:rPr>
        <w:t xml:space="preserve"> bendruomenės reikmes, mokinių poreikius </w:t>
      </w:r>
      <w:r w:rsidR="00776EF3" w:rsidRPr="00781FD2">
        <w:rPr>
          <w:rFonts w:ascii="Arial" w:hAnsi="Arial" w:cs="Arial"/>
        </w:rPr>
        <w:t>rengia ugdymo programas;</w:t>
      </w:r>
    </w:p>
    <w:p w14:paraId="3E4B17C0" w14:textId="54A23BA6" w:rsidR="00476201" w:rsidRPr="00781FD2" w:rsidRDefault="00476201"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 xml:space="preserve">.3. </w:t>
      </w:r>
      <w:r w:rsidR="00776EF3" w:rsidRPr="00781FD2">
        <w:rPr>
          <w:rFonts w:ascii="Arial" w:hAnsi="Arial" w:cs="Arial"/>
          <w:color w:val="000000"/>
          <w:lang w:eastAsia="lt-LT"/>
        </w:rPr>
        <w:t>kuria ugdymo turiniui įgyvendinti reikiamą materialinę bazę ir edukacines aplinkas;</w:t>
      </w:r>
    </w:p>
    <w:p w14:paraId="4A08B949" w14:textId="6ED739DA" w:rsidR="00AA5124" w:rsidRPr="00781FD2" w:rsidRDefault="00476201"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 xml:space="preserve">.4. </w:t>
      </w:r>
      <w:r w:rsidR="0010496A" w:rsidRPr="00781FD2">
        <w:rPr>
          <w:rFonts w:ascii="Arial" w:hAnsi="Arial" w:cs="Arial"/>
        </w:rPr>
        <w:t>plėtoja vietos bendruomenės švietėjišką veiklą, kuria atvirą visuomenei kultūros židinį, reprezentuoja ir aktyvina vaikų ir jaunimo kultūrinį gyvenimą;</w:t>
      </w:r>
    </w:p>
    <w:p w14:paraId="6A5A72A7" w14:textId="51D34546" w:rsidR="009635F7"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 xml:space="preserve">.5. </w:t>
      </w:r>
      <w:r w:rsidR="0010496A" w:rsidRPr="00781FD2">
        <w:rPr>
          <w:rFonts w:ascii="Arial" w:hAnsi="Arial" w:cs="Arial"/>
          <w:color w:val="000000"/>
          <w:lang w:eastAsia="lt-LT"/>
        </w:rPr>
        <w:t>inicijuoja ir organizuoja bendrus švietimo, kultūros ir meninius renginius ir projektus su rajono, šalies ir užsienio partneriais;</w:t>
      </w:r>
    </w:p>
    <w:p w14:paraId="045DC9DB" w14:textId="3115699E" w:rsidR="00AA5124" w:rsidRPr="00781FD2" w:rsidRDefault="009635F7"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 xml:space="preserve">.6. </w:t>
      </w:r>
      <w:r w:rsidR="0010496A" w:rsidRPr="00781FD2">
        <w:rPr>
          <w:rFonts w:ascii="Arial" w:hAnsi="Arial" w:cs="Arial"/>
          <w:color w:val="000000"/>
          <w:lang w:eastAsia="lt-LT"/>
        </w:rPr>
        <w:t>sudaro sąlygas ugdytiniams perimti lietuvių tautos ir Europos kultūros pagrindus;</w:t>
      </w:r>
    </w:p>
    <w:p w14:paraId="48F676D1" w14:textId="1D81AE6A"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w:t>
      </w:r>
      <w:r w:rsidR="009635F7" w:rsidRPr="00781FD2">
        <w:rPr>
          <w:rFonts w:ascii="Arial" w:hAnsi="Arial" w:cs="Arial"/>
          <w:color w:val="000000"/>
          <w:lang w:eastAsia="lt-LT"/>
        </w:rPr>
        <w:t>7</w:t>
      </w:r>
      <w:r w:rsidRPr="00781FD2">
        <w:rPr>
          <w:rFonts w:ascii="Arial" w:hAnsi="Arial" w:cs="Arial"/>
          <w:color w:val="000000"/>
          <w:lang w:eastAsia="lt-LT"/>
        </w:rPr>
        <w:t xml:space="preserve">. </w:t>
      </w:r>
      <w:r w:rsidR="0010496A" w:rsidRPr="00781FD2">
        <w:rPr>
          <w:rFonts w:ascii="Arial" w:hAnsi="Arial" w:cs="Arial"/>
          <w:lang w:eastAsia="lt-LT"/>
        </w:rPr>
        <w:t>teikia informaciją tėvams (globėjams, rūpintojams) apie programų pasirinkimo galimybes;</w:t>
      </w:r>
    </w:p>
    <w:p w14:paraId="6421AF3B" w14:textId="130CCE16"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w:t>
      </w:r>
      <w:r w:rsidR="009635F7" w:rsidRPr="00781FD2">
        <w:rPr>
          <w:rFonts w:ascii="Arial" w:hAnsi="Arial" w:cs="Arial"/>
          <w:color w:val="000000"/>
          <w:lang w:eastAsia="lt-LT"/>
        </w:rPr>
        <w:t>8</w:t>
      </w:r>
      <w:r w:rsidRPr="00781FD2">
        <w:rPr>
          <w:rFonts w:ascii="Arial" w:hAnsi="Arial" w:cs="Arial"/>
          <w:color w:val="000000"/>
          <w:lang w:eastAsia="lt-LT"/>
        </w:rPr>
        <w:t xml:space="preserve">. </w:t>
      </w:r>
      <w:r w:rsidR="0010496A" w:rsidRPr="00781FD2">
        <w:rPr>
          <w:rFonts w:ascii="Arial" w:hAnsi="Arial" w:cs="Arial"/>
        </w:rPr>
        <w:t xml:space="preserve">vykdo mokymo sutartyje numatytus įsipareigojimus; </w:t>
      </w:r>
    </w:p>
    <w:p w14:paraId="722B9233" w14:textId="6D4AD098"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w:t>
      </w:r>
      <w:r w:rsidR="009635F7" w:rsidRPr="00781FD2">
        <w:rPr>
          <w:rFonts w:ascii="Arial" w:hAnsi="Arial" w:cs="Arial"/>
          <w:color w:val="000000"/>
          <w:lang w:eastAsia="lt-LT"/>
        </w:rPr>
        <w:t>9</w:t>
      </w:r>
      <w:r w:rsidRPr="00781FD2">
        <w:rPr>
          <w:rFonts w:ascii="Arial" w:hAnsi="Arial" w:cs="Arial"/>
          <w:color w:val="000000"/>
          <w:lang w:eastAsia="lt-LT"/>
        </w:rPr>
        <w:t xml:space="preserve">. </w:t>
      </w:r>
      <w:r w:rsidR="0010496A" w:rsidRPr="00781FD2">
        <w:rPr>
          <w:rFonts w:ascii="Arial" w:hAnsi="Arial" w:cs="Arial"/>
          <w:color w:val="000000"/>
          <w:lang w:eastAsia="lt-LT"/>
        </w:rPr>
        <w:t>taiko Centro tikslus ir uždavinius atitinkančius vertinimo modelius;</w:t>
      </w:r>
    </w:p>
    <w:p w14:paraId="78CB5A28" w14:textId="6A3156AB"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w:t>
      </w:r>
      <w:r w:rsidR="009635F7" w:rsidRPr="00781FD2">
        <w:rPr>
          <w:rFonts w:ascii="Arial" w:hAnsi="Arial" w:cs="Arial"/>
          <w:color w:val="000000"/>
          <w:lang w:eastAsia="lt-LT"/>
        </w:rPr>
        <w:t>10</w:t>
      </w:r>
      <w:r w:rsidRPr="00781FD2">
        <w:rPr>
          <w:rFonts w:ascii="Arial" w:hAnsi="Arial" w:cs="Arial"/>
          <w:color w:val="000000"/>
          <w:lang w:eastAsia="lt-LT"/>
        </w:rPr>
        <w:t xml:space="preserve">. </w:t>
      </w:r>
      <w:r w:rsidR="0010496A" w:rsidRPr="00781FD2">
        <w:rPr>
          <w:rFonts w:ascii="Arial" w:hAnsi="Arial" w:cs="Arial"/>
          <w:lang w:eastAsia="lt-LT"/>
        </w:rPr>
        <w:t>skleidžia ilgametės Centro veiklos suformuotą metodinę patirtį;</w:t>
      </w:r>
    </w:p>
    <w:p w14:paraId="0E1D94AF" w14:textId="01D6DD47"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.1</w:t>
      </w:r>
      <w:r w:rsidR="009635F7" w:rsidRPr="00781FD2">
        <w:rPr>
          <w:rFonts w:ascii="Arial" w:hAnsi="Arial" w:cs="Arial"/>
          <w:color w:val="000000"/>
          <w:lang w:eastAsia="lt-LT"/>
        </w:rPr>
        <w:t>1</w:t>
      </w:r>
      <w:r w:rsidRPr="00781FD2">
        <w:rPr>
          <w:rFonts w:ascii="Arial" w:hAnsi="Arial" w:cs="Arial"/>
          <w:color w:val="000000"/>
          <w:lang w:eastAsia="lt-LT"/>
        </w:rPr>
        <w:t xml:space="preserve">. </w:t>
      </w:r>
      <w:r w:rsidR="0010496A" w:rsidRPr="00781FD2">
        <w:rPr>
          <w:rFonts w:ascii="Arial" w:hAnsi="Arial" w:cs="Arial"/>
          <w:lang w:eastAsia="lt-LT"/>
        </w:rPr>
        <w:t>vykdo Centro veiklos kokybės įsivertinimą;</w:t>
      </w:r>
    </w:p>
    <w:p w14:paraId="3870BB8D" w14:textId="2AF3A9A3"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.1</w:t>
      </w:r>
      <w:r w:rsidR="009635F7" w:rsidRPr="00781FD2">
        <w:rPr>
          <w:rFonts w:ascii="Arial" w:hAnsi="Arial" w:cs="Arial"/>
          <w:color w:val="000000"/>
          <w:lang w:eastAsia="lt-LT"/>
        </w:rPr>
        <w:t>2</w:t>
      </w:r>
      <w:r w:rsidRPr="00781FD2">
        <w:rPr>
          <w:rFonts w:ascii="Arial" w:hAnsi="Arial" w:cs="Arial"/>
          <w:color w:val="000000"/>
          <w:lang w:eastAsia="lt-LT"/>
        </w:rPr>
        <w:t xml:space="preserve">. </w:t>
      </w:r>
      <w:r w:rsidR="0010496A" w:rsidRPr="00781FD2">
        <w:rPr>
          <w:rFonts w:ascii="Arial" w:hAnsi="Arial" w:cs="Arial"/>
          <w:lang w:eastAsia="lt-LT"/>
        </w:rPr>
        <w:t>nustato ugdymo organizavimo tvarką, kurią reglamentuoja užsiėmimų ir renginių tvarkaraščiai;</w:t>
      </w:r>
    </w:p>
    <w:p w14:paraId="6F6E71F9" w14:textId="60BF9893"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.1</w:t>
      </w:r>
      <w:r w:rsidR="009635F7" w:rsidRPr="00781FD2">
        <w:rPr>
          <w:rFonts w:ascii="Arial" w:hAnsi="Arial" w:cs="Arial"/>
          <w:color w:val="000000"/>
          <w:lang w:eastAsia="lt-LT"/>
        </w:rPr>
        <w:t>3</w:t>
      </w:r>
      <w:r w:rsidRPr="00781FD2">
        <w:rPr>
          <w:rFonts w:ascii="Arial" w:hAnsi="Arial" w:cs="Arial"/>
          <w:color w:val="000000"/>
          <w:lang w:eastAsia="lt-LT"/>
        </w:rPr>
        <w:t xml:space="preserve">. </w:t>
      </w:r>
      <w:r w:rsidR="0010496A" w:rsidRPr="00781FD2">
        <w:rPr>
          <w:rFonts w:ascii="Arial" w:hAnsi="Arial" w:cs="Arial"/>
        </w:rPr>
        <w:t>sudaro sąlygas darbuotojams tobulinti profesinę kompetenciją, dalintis gerąja patirtimi, rengti mokymus;</w:t>
      </w:r>
    </w:p>
    <w:p w14:paraId="785B6330" w14:textId="314D1F63"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.1</w:t>
      </w:r>
      <w:r w:rsidR="009635F7" w:rsidRPr="00781FD2">
        <w:rPr>
          <w:rFonts w:ascii="Arial" w:hAnsi="Arial" w:cs="Arial"/>
          <w:color w:val="000000"/>
          <w:lang w:eastAsia="lt-LT"/>
        </w:rPr>
        <w:t>4</w:t>
      </w:r>
      <w:r w:rsidRPr="00781FD2">
        <w:rPr>
          <w:rFonts w:ascii="Arial" w:hAnsi="Arial" w:cs="Arial"/>
          <w:color w:val="000000"/>
          <w:lang w:eastAsia="lt-LT"/>
        </w:rPr>
        <w:t xml:space="preserve">. </w:t>
      </w:r>
      <w:r w:rsidR="0010496A" w:rsidRPr="00781FD2">
        <w:rPr>
          <w:rFonts w:ascii="Arial" w:hAnsi="Arial" w:cs="Arial"/>
        </w:rPr>
        <w:t>teikia informaciją bendruomenei ir viešai skelbia informaciją apie Centro veiklą;</w:t>
      </w:r>
    </w:p>
    <w:p w14:paraId="708EF109" w14:textId="76B9E696"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4</w:t>
      </w:r>
      <w:r w:rsidRPr="00781FD2">
        <w:rPr>
          <w:rFonts w:ascii="Arial" w:hAnsi="Arial" w:cs="Arial"/>
          <w:color w:val="000000"/>
          <w:lang w:eastAsia="lt-LT"/>
        </w:rPr>
        <w:t>.1</w:t>
      </w:r>
      <w:r w:rsidR="009635F7" w:rsidRPr="00781FD2">
        <w:rPr>
          <w:rFonts w:ascii="Arial" w:hAnsi="Arial" w:cs="Arial"/>
          <w:color w:val="000000"/>
          <w:lang w:eastAsia="lt-LT"/>
        </w:rPr>
        <w:t>5</w:t>
      </w:r>
      <w:r w:rsidRPr="00781FD2">
        <w:rPr>
          <w:rFonts w:ascii="Arial" w:hAnsi="Arial" w:cs="Arial"/>
          <w:color w:val="000000"/>
          <w:lang w:eastAsia="lt-LT"/>
        </w:rPr>
        <w:t xml:space="preserve">. </w:t>
      </w:r>
      <w:r w:rsidR="0010496A" w:rsidRPr="00781FD2">
        <w:rPr>
          <w:rFonts w:ascii="Arial" w:hAnsi="Arial" w:cs="Arial"/>
          <w:lang w:eastAsia="lt-LT"/>
        </w:rPr>
        <w:t>atlieka kitas įstatymų ir kitų teisės aktų numatytas funkcijas.</w:t>
      </w:r>
      <w:r w:rsidR="007D3324" w:rsidRPr="00781FD2">
        <w:rPr>
          <w:rFonts w:ascii="Arial" w:hAnsi="Arial" w:cs="Arial"/>
          <w:lang w:eastAsia="lt-LT"/>
        </w:rPr>
        <w:t xml:space="preserve"> </w:t>
      </w:r>
    </w:p>
    <w:p w14:paraId="394EC9E7" w14:textId="54D00F96" w:rsidR="00AA51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lastRenderedPageBreak/>
        <w:t>2</w:t>
      </w:r>
      <w:r w:rsidR="006E61E0" w:rsidRPr="00781FD2">
        <w:rPr>
          <w:rFonts w:ascii="Arial" w:hAnsi="Arial" w:cs="Arial"/>
          <w:color w:val="000000"/>
          <w:lang w:eastAsia="lt-LT"/>
        </w:rPr>
        <w:t>5</w:t>
      </w:r>
      <w:r w:rsidRPr="00781FD2">
        <w:rPr>
          <w:rFonts w:ascii="Arial" w:hAnsi="Arial" w:cs="Arial"/>
          <w:color w:val="000000"/>
          <w:lang w:eastAsia="lt-LT"/>
        </w:rPr>
        <w:t xml:space="preserve">. </w:t>
      </w:r>
      <w:r w:rsidR="007D3324" w:rsidRPr="00781FD2">
        <w:rPr>
          <w:rFonts w:ascii="Arial" w:hAnsi="Arial" w:cs="Arial"/>
          <w:lang w:eastAsia="lt-LT"/>
        </w:rPr>
        <w:t xml:space="preserve">Neformaliojo vaikų švietimo pažymėjimas išduodamas Lietuvos Respublikos švietimo, mokslo ir sporto ministro nustatyta tvarka. </w:t>
      </w:r>
    </w:p>
    <w:p w14:paraId="5DCA5515" w14:textId="4CF2DA83" w:rsidR="007D3324" w:rsidRPr="00781FD2" w:rsidRDefault="00AA5124" w:rsidP="007031E4">
      <w:pPr>
        <w:tabs>
          <w:tab w:val="left" w:pos="1134"/>
        </w:tabs>
        <w:spacing w:line="276" w:lineRule="auto"/>
        <w:ind w:firstLine="1134"/>
        <w:jc w:val="both"/>
        <w:rPr>
          <w:rFonts w:ascii="Arial" w:hAnsi="Arial" w:cs="Arial"/>
          <w:color w:val="000000"/>
          <w:lang w:eastAsia="lt-LT"/>
        </w:rPr>
      </w:pPr>
      <w:r w:rsidRPr="00781FD2">
        <w:rPr>
          <w:rFonts w:ascii="Arial" w:hAnsi="Arial" w:cs="Arial"/>
          <w:color w:val="000000"/>
          <w:lang w:eastAsia="lt-LT"/>
        </w:rPr>
        <w:t>2</w:t>
      </w:r>
      <w:r w:rsidR="006E61E0" w:rsidRPr="00781FD2">
        <w:rPr>
          <w:rFonts w:ascii="Arial" w:hAnsi="Arial" w:cs="Arial"/>
          <w:color w:val="000000"/>
          <w:lang w:eastAsia="lt-LT"/>
        </w:rPr>
        <w:t>6</w:t>
      </w:r>
      <w:r w:rsidRPr="00781FD2">
        <w:rPr>
          <w:rFonts w:ascii="Arial" w:hAnsi="Arial" w:cs="Arial"/>
          <w:color w:val="000000"/>
          <w:lang w:eastAsia="lt-LT"/>
        </w:rPr>
        <w:t xml:space="preserve">. </w:t>
      </w:r>
      <w:r w:rsidR="007D3324" w:rsidRPr="00781FD2">
        <w:rPr>
          <w:rFonts w:ascii="Arial" w:hAnsi="Arial" w:cs="Arial"/>
        </w:rPr>
        <w:t>Centre gali veikti formalios ir neformalios mokinių, jaunimo ir suaugusių</w:t>
      </w:r>
      <w:r w:rsidR="00214335" w:rsidRPr="00781FD2">
        <w:rPr>
          <w:rFonts w:ascii="Arial" w:hAnsi="Arial" w:cs="Arial"/>
        </w:rPr>
        <w:t>jų</w:t>
      </w:r>
      <w:r w:rsidR="007D3324" w:rsidRPr="00781FD2">
        <w:rPr>
          <w:rFonts w:ascii="Arial" w:hAnsi="Arial" w:cs="Arial"/>
        </w:rPr>
        <w:t xml:space="preserve"> organizacijos, skatina</w:t>
      </w:r>
      <w:r w:rsidR="00746411" w:rsidRPr="00781FD2">
        <w:rPr>
          <w:rFonts w:ascii="Arial" w:hAnsi="Arial" w:cs="Arial"/>
        </w:rPr>
        <w:t>nčios</w:t>
      </w:r>
      <w:r w:rsidR="007D3324" w:rsidRPr="00781FD2">
        <w:rPr>
          <w:rFonts w:ascii="Arial" w:hAnsi="Arial" w:cs="Arial"/>
        </w:rPr>
        <w:t xml:space="preserve"> mokinių dorovinį, tautinį, pilietinį sąmoningumą, patriotizmą, puoselėja</w:t>
      </w:r>
      <w:r w:rsidR="009635F7" w:rsidRPr="00781FD2">
        <w:rPr>
          <w:rFonts w:ascii="Arial" w:hAnsi="Arial" w:cs="Arial"/>
        </w:rPr>
        <w:t>nčios</w:t>
      </w:r>
      <w:r w:rsidR="007D3324" w:rsidRPr="00781FD2">
        <w:rPr>
          <w:rFonts w:ascii="Arial" w:hAnsi="Arial" w:cs="Arial"/>
        </w:rPr>
        <w:t xml:space="preserve"> kultūrinę bei socialinę brandą, padeda</w:t>
      </w:r>
      <w:r w:rsidR="00214335" w:rsidRPr="00781FD2">
        <w:rPr>
          <w:rFonts w:ascii="Arial" w:hAnsi="Arial" w:cs="Arial"/>
        </w:rPr>
        <w:t>nčios</w:t>
      </w:r>
      <w:r w:rsidR="007D3324" w:rsidRPr="00781FD2">
        <w:rPr>
          <w:rFonts w:ascii="Arial" w:hAnsi="Arial" w:cs="Arial"/>
        </w:rPr>
        <w:t xml:space="preserve"> tenkinti jų saviugdos ir saviraiškos poreikius. Šių organizacijų veikla neturi prieštarauti Lietuvos Respublikos Konstitucijai ir kitiems Lietuvos Respublikos įstatymams. Šias organizacijas gali finansuoti ir kitais būdais remti valstybė, </w:t>
      </w:r>
      <w:r w:rsidR="00214335" w:rsidRPr="00781FD2">
        <w:rPr>
          <w:rFonts w:ascii="Arial" w:hAnsi="Arial" w:cs="Arial"/>
        </w:rPr>
        <w:t>S</w:t>
      </w:r>
      <w:r w:rsidR="007D3324" w:rsidRPr="00781FD2">
        <w:rPr>
          <w:rFonts w:ascii="Arial" w:hAnsi="Arial" w:cs="Arial"/>
        </w:rPr>
        <w:t>avivaldybė ar kiti fiziniai bei juridiniai asmenys.</w:t>
      </w:r>
    </w:p>
    <w:p w14:paraId="362EF6F3" w14:textId="2CC85EB8" w:rsidR="007D3324" w:rsidRPr="007031E4" w:rsidRDefault="007D3324" w:rsidP="007031E4">
      <w:pPr>
        <w:pStyle w:val="Antrat3"/>
        <w:spacing w:before="240" w:line="276" w:lineRule="auto"/>
        <w:jc w:val="center"/>
        <w:rPr>
          <w:rFonts w:ascii="Arial" w:hAnsi="Arial" w:cs="Arial"/>
          <w:b/>
          <w:bCs/>
          <w:color w:val="auto"/>
        </w:rPr>
      </w:pPr>
      <w:r w:rsidRPr="007031E4">
        <w:rPr>
          <w:rFonts w:ascii="Arial" w:hAnsi="Arial" w:cs="Arial"/>
          <w:b/>
          <w:bCs/>
          <w:color w:val="auto"/>
        </w:rPr>
        <w:t>III SKYRIUS</w:t>
      </w:r>
    </w:p>
    <w:p w14:paraId="3F4D6245" w14:textId="5C03215A" w:rsidR="00AA5124" w:rsidRPr="007031E4" w:rsidRDefault="007D3324" w:rsidP="007031E4">
      <w:pPr>
        <w:pStyle w:val="Antrat3"/>
        <w:spacing w:before="0" w:after="240" w:line="276" w:lineRule="auto"/>
        <w:jc w:val="center"/>
        <w:rPr>
          <w:rFonts w:ascii="Arial" w:hAnsi="Arial" w:cs="Arial"/>
          <w:b/>
          <w:bCs/>
          <w:color w:val="auto"/>
        </w:rPr>
      </w:pPr>
      <w:r w:rsidRPr="007031E4">
        <w:rPr>
          <w:rFonts w:ascii="Arial" w:hAnsi="Arial" w:cs="Arial"/>
          <w:b/>
          <w:bCs/>
          <w:color w:val="auto"/>
        </w:rPr>
        <w:t>CENTRO TEISĖS IR PAREIGOS</w:t>
      </w:r>
    </w:p>
    <w:p w14:paraId="12AB7EB7" w14:textId="2F3E3424" w:rsidR="00F35711"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 </w:t>
      </w:r>
      <w:r w:rsidR="007D3324" w:rsidRPr="00781FD2">
        <w:rPr>
          <w:rFonts w:ascii="Arial" w:hAnsi="Arial" w:cs="Arial"/>
        </w:rPr>
        <w:t>Centras, įgyvendindamas tikslą ir uždavinius, atlikdamas jam priskirtas funkcijas, turi teisę:</w:t>
      </w:r>
    </w:p>
    <w:p w14:paraId="101B57ED" w14:textId="006306C0" w:rsidR="00FA4B19"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.1. </w:t>
      </w:r>
      <w:r w:rsidR="007D3324" w:rsidRPr="00781FD2">
        <w:rPr>
          <w:rFonts w:ascii="Arial" w:hAnsi="Arial" w:cs="Arial"/>
        </w:rPr>
        <w:t>parinkti tinkamas ugdymo(si) formas</w:t>
      </w:r>
      <w:r w:rsidR="00A82684" w:rsidRPr="00781FD2">
        <w:rPr>
          <w:rFonts w:ascii="Arial" w:hAnsi="Arial" w:cs="Arial"/>
        </w:rPr>
        <w:t>,</w:t>
      </w:r>
      <w:r w:rsidR="007D3324" w:rsidRPr="00781FD2">
        <w:rPr>
          <w:rFonts w:ascii="Arial" w:hAnsi="Arial" w:cs="Arial"/>
        </w:rPr>
        <w:t xml:space="preserve"> metodus</w:t>
      </w:r>
      <w:r w:rsidR="00A82684" w:rsidRPr="00781FD2">
        <w:rPr>
          <w:rFonts w:ascii="Arial" w:hAnsi="Arial" w:cs="Arial"/>
        </w:rPr>
        <w:t xml:space="preserve"> ir būdus</w:t>
      </w:r>
      <w:r w:rsidR="007D3324" w:rsidRPr="00781FD2">
        <w:rPr>
          <w:rFonts w:ascii="Arial" w:hAnsi="Arial" w:cs="Arial"/>
        </w:rPr>
        <w:t>;</w:t>
      </w:r>
    </w:p>
    <w:p w14:paraId="6ED83816" w14:textId="720693AB" w:rsidR="00FA4B19"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.2. </w:t>
      </w:r>
      <w:r w:rsidR="007D3324" w:rsidRPr="00781FD2">
        <w:rPr>
          <w:rFonts w:ascii="Arial" w:hAnsi="Arial" w:cs="Arial"/>
        </w:rPr>
        <w:t>kurti naujus ugdymo</w:t>
      </w:r>
      <w:r w:rsidR="00746411" w:rsidRPr="00781FD2">
        <w:rPr>
          <w:rFonts w:ascii="Arial" w:hAnsi="Arial" w:cs="Arial"/>
        </w:rPr>
        <w:t>(</w:t>
      </w:r>
      <w:r w:rsidR="007D3324" w:rsidRPr="00781FD2">
        <w:rPr>
          <w:rFonts w:ascii="Arial" w:hAnsi="Arial" w:cs="Arial"/>
        </w:rPr>
        <w:t>si</w:t>
      </w:r>
      <w:r w:rsidR="00746411" w:rsidRPr="00781FD2">
        <w:rPr>
          <w:rFonts w:ascii="Arial" w:hAnsi="Arial" w:cs="Arial"/>
        </w:rPr>
        <w:t>)</w:t>
      </w:r>
      <w:r w:rsidR="007D3324" w:rsidRPr="00781FD2">
        <w:rPr>
          <w:rFonts w:ascii="Arial" w:hAnsi="Arial" w:cs="Arial"/>
        </w:rPr>
        <w:t xml:space="preserve"> modelius;</w:t>
      </w:r>
    </w:p>
    <w:p w14:paraId="72ABFAC3" w14:textId="015BEF80" w:rsidR="00FA4B19"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.3. </w:t>
      </w:r>
      <w:r w:rsidR="007D3324" w:rsidRPr="00781FD2">
        <w:rPr>
          <w:rFonts w:ascii="Arial" w:hAnsi="Arial" w:cs="Arial"/>
        </w:rPr>
        <w:t>vykdyti rajono, šalies ir tarptautinius švietimo projektus;</w:t>
      </w:r>
    </w:p>
    <w:p w14:paraId="20915811" w14:textId="3EFFC469" w:rsidR="0010496A"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.4. </w:t>
      </w:r>
      <w:r w:rsidR="007D3324" w:rsidRPr="00781FD2">
        <w:rPr>
          <w:rFonts w:ascii="Arial" w:hAnsi="Arial" w:cs="Arial"/>
        </w:rPr>
        <w:t>bendradarbiauti su Centro veiklai įtakos turinčiais fiziniais ir juridiniais asmenimis;</w:t>
      </w:r>
    </w:p>
    <w:p w14:paraId="03E536BB" w14:textId="751ED1D9" w:rsidR="0010496A" w:rsidRPr="00781FD2" w:rsidRDefault="00FA4B19"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.5. </w:t>
      </w:r>
      <w:r w:rsidR="007D3324" w:rsidRPr="00781FD2">
        <w:rPr>
          <w:rFonts w:ascii="Arial" w:hAnsi="Arial" w:cs="Arial"/>
        </w:rPr>
        <w:t>stoti ir jungtis į asociacijas, dalyvauti jų veikloje;</w:t>
      </w:r>
    </w:p>
    <w:p w14:paraId="3504CDE5" w14:textId="3A65781B" w:rsidR="007D3324" w:rsidRPr="00781FD2" w:rsidRDefault="006233E8" w:rsidP="007031E4">
      <w:pPr>
        <w:pStyle w:val="Sraopastraipa"/>
        <w:tabs>
          <w:tab w:val="left" w:pos="0"/>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 xml:space="preserve">.6. </w:t>
      </w:r>
      <w:r w:rsidR="007D3324" w:rsidRPr="00781FD2">
        <w:rPr>
          <w:rFonts w:ascii="Arial" w:hAnsi="Arial" w:cs="Arial"/>
        </w:rPr>
        <w:t>gauti paramą Lietuvos Respublikos labdaros ir paramos įstatymo nustatyta tvarka;</w:t>
      </w:r>
    </w:p>
    <w:p w14:paraId="2200E2F8" w14:textId="61BD6A77" w:rsidR="00FA4B19" w:rsidRPr="00781FD2" w:rsidRDefault="00FA4B19"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w:t>
      </w:r>
      <w:r w:rsidR="006233E8" w:rsidRPr="00781FD2">
        <w:rPr>
          <w:rFonts w:ascii="Arial" w:hAnsi="Arial" w:cs="Arial"/>
        </w:rPr>
        <w:t>7</w:t>
      </w:r>
      <w:r w:rsidRPr="00781FD2">
        <w:rPr>
          <w:rFonts w:ascii="Arial" w:hAnsi="Arial" w:cs="Arial"/>
        </w:rPr>
        <w:t xml:space="preserve">. </w:t>
      </w:r>
      <w:r w:rsidR="007D3324" w:rsidRPr="00781FD2">
        <w:rPr>
          <w:rFonts w:ascii="Arial" w:hAnsi="Arial" w:cs="Arial"/>
        </w:rPr>
        <w:t>sudaryti sutartis su juridiniais ir fiziniais asmenimis dėl paslaugų teikimo, patalpų nuomos;</w:t>
      </w:r>
    </w:p>
    <w:p w14:paraId="0792F6BB" w14:textId="3AAA3C16" w:rsidR="00FA4B19" w:rsidRPr="00781FD2" w:rsidRDefault="00FA4B19"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w:t>
      </w:r>
      <w:r w:rsidR="006233E8" w:rsidRPr="00781FD2">
        <w:rPr>
          <w:rFonts w:ascii="Arial" w:hAnsi="Arial" w:cs="Arial"/>
        </w:rPr>
        <w:t>8</w:t>
      </w:r>
      <w:r w:rsidRPr="00781FD2">
        <w:rPr>
          <w:rFonts w:ascii="Arial" w:hAnsi="Arial" w:cs="Arial"/>
        </w:rPr>
        <w:t xml:space="preserve">. </w:t>
      </w:r>
      <w:r w:rsidR="007D3324" w:rsidRPr="00781FD2">
        <w:rPr>
          <w:rFonts w:ascii="Arial" w:hAnsi="Arial" w:cs="Arial"/>
        </w:rPr>
        <w:t>skatinti vietos bendruomenės socialinį aktyvumą, tarpusavio supratimą, toleranciją, ugdyti atsakomybę už konkrečių problemų sprendimą;</w:t>
      </w:r>
    </w:p>
    <w:p w14:paraId="0345D51A" w14:textId="2FCFDE34" w:rsidR="00FA4B19" w:rsidRPr="00781FD2" w:rsidRDefault="00FA4B19"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7</w:t>
      </w:r>
      <w:r w:rsidRPr="00781FD2">
        <w:rPr>
          <w:rFonts w:ascii="Arial" w:hAnsi="Arial" w:cs="Arial"/>
        </w:rPr>
        <w:t>.</w:t>
      </w:r>
      <w:r w:rsidR="006233E8" w:rsidRPr="00781FD2">
        <w:rPr>
          <w:rFonts w:ascii="Arial" w:hAnsi="Arial" w:cs="Arial"/>
        </w:rPr>
        <w:t>9</w:t>
      </w:r>
      <w:r w:rsidRPr="00781FD2">
        <w:rPr>
          <w:rFonts w:ascii="Arial" w:hAnsi="Arial" w:cs="Arial"/>
        </w:rPr>
        <w:t xml:space="preserve">. </w:t>
      </w:r>
      <w:r w:rsidR="007D3324" w:rsidRPr="00781FD2">
        <w:rPr>
          <w:rFonts w:ascii="Arial" w:hAnsi="Arial" w:cs="Arial"/>
        </w:rPr>
        <w:t>naudotis kitomis</w:t>
      </w:r>
      <w:r w:rsidR="00A82684" w:rsidRPr="00781FD2">
        <w:rPr>
          <w:rFonts w:ascii="Arial" w:hAnsi="Arial" w:cs="Arial"/>
        </w:rPr>
        <w:t xml:space="preserve"> Lietuvos Respublikos</w:t>
      </w:r>
      <w:r w:rsidR="007D3324" w:rsidRPr="00781FD2">
        <w:rPr>
          <w:rFonts w:ascii="Arial" w:hAnsi="Arial" w:cs="Arial"/>
        </w:rPr>
        <w:t xml:space="preserve"> teisės aktų suteiktomis teisėmis.</w:t>
      </w:r>
    </w:p>
    <w:p w14:paraId="56FFFFF6" w14:textId="548C2BEF" w:rsidR="00FA4B19" w:rsidRPr="00781FD2" w:rsidRDefault="006E61E0"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28</w:t>
      </w:r>
      <w:r w:rsidR="00FA4B19" w:rsidRPr="00781FD2">
        <w:rPr>
          <w:rFonts w:ascii="Arial" w:hAnsi="Arial" w:cs="Arial"/>
        </w:rPr>
        <w:t xml:space="preserve">. </w:t>
      </w:r>
      <w:r w:rsidR="007D3324" w:rsidRPr="00781FD2">
        <w:rPr>
          <w:rFonts w:ascii="Arial" w:hAnsi="Arial" w:cs="Arial"/>
        </w:rPr>
        <w:t>Centr</w:t>
      </w:r>
      <w:r w:rsidR="00A82684" w:rsidRPr="00781FD2">
        <w:rPr>
          <w:rFonts w:ascii="Arial" w:hAnsi="Arial" w:cs="Arial"/>
        </w:rPr>
        <w:t>as</w:t>
      </w:r>
      <w:r w:rsidR="007D3324" w:rsidRPr="00781FD2">
        <w:rPr>
          <w:rFonts w:ascii="Arial" w:hAnsi="Arial" w:cs="Arial"/>
        </w:rPr>
        <w:t>, siek</w:t>
      </w:r>
      <w:r w:rsidR="00A82684" w:rsidRPr="00781FD2">
        <w:rPr>
          <w:rFonts w:ascii="Arial" w:hAnsi="Arial" w:cs="Arial"/>
        </w:rPr>
        <w:t>damas</w:t>
      </w:r>
      <w:r w:rsidR="007D3324" w:rsidRPr="00781FD2">
        <w:rPr>
          <w:rFonts w:ascii="Arial" w:hAnsi="Arial" w:cs="Arial"/>
        </w:rPr>
        <w:t xml:space="preserve"> tikslų, įgyvendi</w:t>
      </w:r>
      <w:r w:rsidR="00A82684" w:rsidRPr="00781FD2">
        <w:rPr>
          <w:rFonts w:ascii="Arial" w:hAnsi="Arial" w:cs="Arial"/>
        </w:rPr>
        <w:t>ndamas</w:t>
      </w:r>
      <w:r w:rsidR="007D3324" w:rsidRPr="00781FD2">
        <w:rPr>
          <w:rFonts w:ascii="Arial" w:hAnsi="Arial" w:cs="Arial"/>
        </w:rPr>
        <w:t xml:space="preserve"> uždavinius ir atli</w:t>
      </w:r>
      <w:r w:rsidR="00A82684" w:rsidRPr="00781FD2">
        <w:rPr>
          <w:rFonts w:ascii="Arial" w:hAnsi="Arial" w:cs="Arial"/>
        </w:rPr>
        <w:t>kdamas</w:t>
      </w:r>
      <w:r w:rsidR="007D3324" w:rsidRPr="00781FD2">
        <w:rPr>
          <w:rFonts w:ascii="Arial" w:hAnsi="Arial" w:cs="Arial"/>
        </w:rPr>
        <w:t xml:space="preserve"> jam priskirtas funkcijas, </w:t>
      </w:r>
      <w:r w:rsidR="00A82684" w:rsidRPr="00781FD2">
        <w:rPr>
          <w:rFonts w:ascii="Arial" w:hAnsi="Arial" w:cs="Arial"/>
        </w:rPr>
        <w:t>privalo užtikrinti</w:t>
      </w:r>
      <w:r w:rsidR="007D3324" w:rsidRPr="00781FD2">
        <w:rPr>
          <w:rFonts w:ascii="Arial" w:hAnsi="Arial" w:cs="Arial"/>
        </w:rPr>
        <w:t>:</w:t>
      </w:r>
    </w:p>
    <w:p w14:paraId="6EBEB5EB" w14:textId="207E4EC3" w:rsidR="00FA4B19" w:rsidRPr="00781FD2" w:rsidRDefault="00FA4B19"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8</w:t>
      </w:r>
      <w:r w:rsidRPr="00781FD2">
        <w:rPr>
          <w:rFonts w:ascii="Arial" w:hAnsi="Arial" w:cs="Arial"/>
        </w:rPr>
        <w:t xml:space="preserve">.1. </w:t>
      </w:r>
      <w:r w:rsidR="007D3324" w:rsidRPr="00781FD2">
        <w:rPr>
          <w:rFonts w:ascii="Arial" w:hAnsi="Arial" w:cs="Arial"/>
        </w:rPr>
        <w:t xml:space="preserve">sveiką, saugią, užkertančią kelią smurto, </w:t>
      </w:r>
      <w:r w:rsidR="00A82684" w:rsidRPr="00781FD2">
        <w:rPr>
          <w:rFonts w:ascii="Arial" w:hAnsi="Arial" w:cs="Arial"/>
        </w:rPr>
        <w:t xml:space="preserve">patyčios, </w:t>
      </w:r>
      <w:r w:rsidR="007D3324" w:rsidRPr="00781FD2">
        <w:rPr>
          <w:rFonts w:ascii="Arial" w:hAnsi="Arial" w:cs="Arial"/>
        </w:rPr>
        <w:t>prievartos apraiškoms bei žalingiems įpročiams aplinką</w:t>
      </w:r>
      <w:r w:rsidR="000C39BF" w:rsidRPr="00781FD2">
        <w:rPr>
          <w:rFonts w:ascii="Arial" w:hAnsi="Arial" w:cs="Arial"/>
        </w:rPr>
        <w:t>;</w:t>
      </w:r>
      <w:r w:rsidR="002E4AA1" w:rsidRPr="00781FD2">
        <w:rPr>
          <w:rFonts w:ascii="Arial" w:hAnsi="Arial" w:cs="Arial"/>
        </w:rPr>
        <w:t xml:space="preserve"> </w:t>
      </w:r>
    </w:p>
    <w:p w14:paraId="7893568E" w14:textId="28A047A3" w:rsidR="000C39BF" w:rsidRPr="00781FD2" w:rsidRDefault="00FA4B19"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8</w:t>
      </w:r>
      <w:r w:rsidRPr="00781FD2">
        <w:rPr>
          <w:rFonts w:ascii="Arial" w:hAnsi="Arial" w:cs="Arial"/>
        </w:rPr>
        <w:t xml:space="preserve">.2. </w:t>
      </w:r>
      <w:r w:rsidR="00A82684" w:rsidRPr="00781FD2">
        <w:rPr>
          <w:rFonts w:ascii="Arial" w:hAnsi="Arial" w:cs="Arial"/>
        </w:rPr>
        <w:t>geros kokybės švietimą, ugdymo programų vykdymą</w:t>
      </w:r>
      <w:r w:rsidR="000C39BF" w:rsidRPr="00781FD2">
        <w:rPr>
          <w:rFonts w:ascii="Arial" w:hAnsi="Arial" w:cs="Arial"/>
        </w:rPr>
        <w:t>;</w:t>
      </w:r>
    </w:p>
    <w:p w14:paraId="351FB558" w14:textId="27E905EB" w:rsidR="00FA4B19" w:rsidRPr="00781FD2" w:rsidRDefault="000C39BF"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8</w:t>
      </w:r>
      <w:r w:rsidRPr="00781FD2">
        <w:rPr>
          <w:rFonts w:ascii="Arial" w:hAnsi="Arial" w:cs="Arial"/>
        </w:rPr>
        <w:t>.3.</w:t>
      </w:r>
      <w:r w:rsidR="002E4AA1" w:rsidRPr="00781FD2">
        <w:rPr>
          <w:rFonts w:ascii="Arial" w:hAnsi="Arial" w:cs="Arial"/>
        </w:rPr>
        <w:t xml:space="preserve"> mokymo sutarčių sudarymą ir sutarčių įsipareigojimų vykdymą</w:t>
      </w:r>
      <w:r w:rsidRPr="00781FD2">
        <w:rPr>
          <w:rFonts w:ascii="Arial" w:hAnsi="Arial" w:cs="Arial"/>
        </w:rPr>
        <w:t>;</w:t>
      </w:r>
    </w:p>
    <w:p w14:paraId="14156BA7" w14:textId="3194C9B6" w:rsidR="000C39BF" w:rsidRPr="00781FD2" w:rsidRDefault="000C39BF" w:rsidP="007031E4">
      <w:pPr>
        <w:pStyle w:val="Sraopastraipa"/>
        <w:tabs>
          <w:tab w:val="left" w:pos="1134"/>
        </w:tabs>
        <w:spacing w:line="276" w:lineRule="auto"/>
        <w:ind w:left="0" w:firstLine="1134"/>
        <w:jc w:val="both"/>
        <w:rPr>
          <w:rFonts w:ascii="Arial" w:hAnsi="Arial" w:cs="Arial"/>
        </w:rPr>
      </w:pPr>
      <w:r w:rsidRPr="00781FD2">
        <w:rPr>
          <w:rFonts w:ascii="Arial" w:hAnsi="Arial" w:cs="Arial"/>
        </w:rPr>
        <w:t>2</w:t>
      </w:r>
      <w:r w:rsidR="006E61E0" w:rsidRPr="00781FD2">
        <w:rPr>
          <w:rFonts w:ascii="Arial" w:hAnsi="Arial" w:cs="Arial"/>
        </w:rPr>
        <w:t>8</w:t>
      </w:r>
      <w:r w:rsidRPr="00781FD2">
        <w:rPr>
          <w:rFonts w:ascii="Arial" w:hAnsi="Arial" w:cs="Arial"/>
        </w:rPr>
        <w:t>.4. atvirumą vietos bendruomenei.</w:t>
      </w:r>
    </w:p>
    <w:p w14:paraId="412306A2" w14:textId="12B5927D" w:rsidR="007D3324" w:rsidRPr="007031E4" w:rsidRDefault="00FA4B19" w:rsidP="007031E4">
      <w:pPr>
        <w:pStyle w:val="Sraopastraipa"/>
        <w:tabs>
          <w:tab w:val="left" w:pos="1134"/>
        </w:tabs>
        <w:spacing w:line="276" w:lineRule="auto"/>
        <w:ind w:left="0" w:firstLine="1134"/>
        <w:jc w:val="both"/>
        <w:rPr>
          <w:rStyle w:val="fontstyle01"/>
          <w:rFonts w:ascii="Arial" w:hAnsi="Arial" w:cs="Arial"/>
          <w:color w:val="auto"/>
        </w:rPr>
      </w:pPr>
      <w:r w:rsidRPr="00781FD2">
        <w:rPr>
          <w:rFonts w:ascii="Arial" w:hAnsi="Arial" w:cs="Arial"/>
        </w:rPr>
        <w:t>2</w:t>
      </w:r>
      <w:r w:rsidR="00803969" w:rsidRPr="00781FD2">
        <w:rPr>
          <w:rFonts w:ascii="Arial" w:hAnsi="Arial" w:cs="Arial"/>
        </w:rPr>
        <w:t>9</w:t>
      </w:r>
      <w:r w:rsidR="000C39BF" w:rsidRPr="00781FD2">
        <w:rPr>
          <w:rFonts w:ascii="Arial" w:hAnsi="Arial" w:cs="Arial"/>
        </w:rPr>
        <w:t>. Mokytojų, mokinių, tėvų (globėjų, rūpintojų) teises, pareigas ir atsakomybę reglamentuoja Lietuvos Respublikos švietimo įstatymas.</w:t>
      </w:r>
    </w:p>
    <w:p w14:paraId="77C241CD" w14:textId="77777777" w:rsidR="007D3324" w:rsidRPr="007031E4" w:rsidRDefault="007D3324" w:rsidP="007031E4">
      <w:pPr>
        <w:pStyle w:val="Antrat4"/>
        <w:spacing w:before="240" w:line="276" w:lineRule="auto"/>
        <w:jc w:val="center"/>
        <w:rPr>
          <w:rFonts w:ascii="Arial" w:hAnsi="Arial" w:cs="Arial"/>
          <w:b/>
          <w:bCs/>
          <w:i w:val="0"/>
          <w:iCs w:val="0"/>
          <w:color w:val="auto"/>
        </w:rPr>
      </w:pPr>
      <w:r w:rsidRPr="007031E4">
        <w:rPr>
          <w:rFonts w:ascii="Arial" w:hAnsi="Arial" w:cs="Arial"/>
          <w:b/>
          <w:bCs/>
          <w:i w:val="0"/>
          <w:iCs w:val="0"/>
          <w:color w:val="auto"/>
        </w:rPr>
        <w:t>IV SKYRIUS</w:t>
      </w:r>
    </w:p>
    <w:p w14:paraId="1395D2A7" w14:textId="048332A9" w:rsidR="00A1323F" w:rsidRPr="007031E4" w:rsidRDefault="007D3324" w:rsidP="007031E4">
      <w:pPr>
        <w:pStyle w:val="Antrat4"/>
        <w:spacing w:before="0" w:after="240" w:line="276" w:lineRule="auto"/>
        <w:jc w:val="center"/>
        <w:rPr>
          <w:rFonts w:ascii="Arial" w:hAnsi="Arial" w:cs="Arial"/>
          <w:b/>
          <w:bCs/>
          <w:i w:val="0"/>
          <w:iCs w:val="0"/>
          <w:color w:val="auto"/>
        </w:rPr>
      </w:pPr>
      <w:r w:rsidRPr="007031E4">
        <w:rPr>
          <w:rFonts w:ascii="Arial" w:hAnsi="Arial" w:cs="Arial"/>
          <w:b/>
          <w:bCs/>
          <w:i w:val="0"/>
          <w:iCs w:val="0"/>
          <w:color w:val="auto"/>
        </w:rPr>
        <w:t>CENTRO VEIKLOS ORGANIZAVIMAS IR VALDYMAS</w:t>
      </w:r>
    </w:p>
    <w:p w14:paraId="67E75315" w14:textId="6F7B9436" w:rsidR="00F35711" w:rsidRPr="00781FD2" w:rsidRDefault="00803969" w:rsidP="007031E4">
      <w:pPr>
        <w:tabs>
          <w:tab w:val="left" w:pos="426"/>
          <w:tab w:val="left" w:pos="1134"/>
        </w:tabs>
        <w:spacing w:line="276" w:lineRule="auto"/>
        <w:ind w:firstLine="1134"/>
        <w:jc w:val="both"/>
        <w:rPr>
          <w:rFonts w:ascii="Arial" w:hAnsi="Arial" w:cs="Arial"/>
        </w:rPr>
      </w:pPr>
      <w:r w:rsidRPr="00781FD2">
        <w:rPr>
          <w:rFonts w:ascii="Arial" w:hAnsi="Arial" w:cs="Arial"/>
        </w:rPr>
        <w:t>30</w:t>
      </w:r>
      <w:r w:rsidR="00A1323F" w:rsidRPr="00781FD2">
        <w:rPr>
          <w:rFonts w:ascii="Arial" w:hAnsi="Arial" w:cs="Arial"/>
        </w:rPr>
        <w:t xml:space="preserve">. </w:t>
      </w:r>
      <w:r w:rsidR="007D3324" w:rsidRPr="00781FD2">
        <w:rPr>
          <w:rFonts w:ascii="Arial" w:hAnsi="Arial" w:cs="Arial"/>
        </w:rPr>
        <w:t>Centro veikla organizuojama pagal:</w:t>
      </w:r>
    </w:p>
    <w:p w14:paraId="0EA2CCEC" w14:textId="72F1D1A0" w:rsidR="00A1323F" w:rsidRPr="00781FD2" w:rsidRDefault="00803969" w:rsidP="007031E4">
      <w:pPr>
        <w:tabs>
          <w:tab w:val="left" w:pos="426"/>
          <w:tab w:val="left" w:pos="1134"/>
        </w:tabs>
        <w:spacing w:line="276" w:lineRule="auto"/>
        <w:ind w:firstLine="1134"/>
        <w:jc w:val="both"/>
        <w:rPr>
          <w:rFonts w:ascii="Arial" w:hAnsi="Arial" w:cs="Arial"/>
        </w:rPr>
      </w:pPr>
      <w:r w:rsidRPr="00781FD2">
        <w:rPr>
          <w:rFonts w:ascii="Arial" w:hAnsi="Arial" w:cs="Arial"/>
        </w:rPr>
        <w:t>30</w:t>
      </w:r>
      <w:r w:rsidR="00A1323F" w:rsidRPr="00781FD2">
        <w:rPr>
          <w:rFonts w:ascii="Arial" w:hAnsi="Arial" w:cs="Arial"/>
        </w:rPr>
        <w:t xml:space="preserve">.1. </w:t>
      </w:r>
      <w:r w:rsidR="007D3324" w:rsidRPr="00781FD2">
        <w:rPr>
          <w:rFonts w:ascii="Arial" w:hAnsi="Arial" w:cs="Arial"/>
        </w:rPr>
        <w:t>direktoriaus patvirtintą Centro strateginį planą, kuriam yra pritarusios Centro</w:t>
      </w:r>
      <w:r w:rsidR="00A1323F" w:rsidRPr="00781FD2">
        <w:rPr>
          <w:rFonts w:ascii="Arial" w:hAnsi="Arial" w:cs="Arial"/>
        </w:rPr>
        <w:t xml:space="preserve"> </w:t>
      </w:r>
      <w:r w:rsidR="007D3324" w:rsidRPr="00781FD2">
        <w:rPr>
          <w:rFonts w:ascii="Arial" w:hAnsi="Arial" w:cs="Arial"/>
        </w:rPr>
        <w:t>taryba ir</w:t>
      </w:r>
      <w:r w:rsidR="00A1323F" w:rsidRPr="00781FD2">
        <w:rPr>
          <w:rFonts w:ascii="Arial" w:hAnsi="Arial" w:cs="Arial"/>
        </w:rPr>
        <w:t xml:space="preserve"> </w:t>
      </w:r>
      <w:r w:rsidR="007D3324" w:rsidRPr="00781FD2">
        <w:rPr>
          <w:rFonts w:ascii="Arial" w:hAnsi="Arial" w:cs="Arial"/>
        </w:rPr>
        <w:t xml:space="preserve">Savivaldybės </w:t>
      </w:r>
      <w:r w:rsidR="006B77F7" w:rsidRPr="00781FD2">
        <w:rPr>
          <w:rFonts w:ascii="Arial" w:hAnsi="Arial" w:cs="Arial"/>
        </w:rPr>
        <w:t>vykdomoji institucija</w:t>
      </w:r>
      <w:r w:rsidR="007D3324" w:rsidRPr="00781FD2">
        <w:rPr>
          <w:rFonts w:ascii="Arial" w:hAnsi="Arial" w:cs="Arial"/>
        </w:rPr>
        <w:t xml:space="preserve"> ar jos įgaliotas asmuo;</w:t>
      </w:r>
    </w:p>
    <w:p w14:paraId="45F2CBC1" w14:textId="4203EAA0" w:rsidR="000C39BF" w:rsidRPr="00781FD2" w:rsidRDefault="00803969" w:rsidP="007031E4">
      <w:pPr>
        <w:tabs>
          <w:tab w:val="left" w:pos="426"/>
          <w:tab w:val="left" w:pos="1134"/>
        </w:tabs>
        <w:spacing w:line="276" w:lineRule="auto"/>
        <w:ind w:firstLine="1134"/>
        <w:jc w:val="both"/>
        <w:rPr>
          <w:rFonts w:ascii="Arial" w:hAnsi="Arial" w:cs="Arial"/>
        </w:rPr>
      </w:pPr>
      <w:r w:rsidRPr="00781FD2">
        <w:rPr>
          <w:rFonts w:ascii="Arial" w:hAnsi="Arial" w:cs="Arial"/>
        </w:rPr>
        <w:t>30</w:t>
      </w:r>
      <w:r w:rsidR="00A1323F" w:rsidRPr="00781FD2">
        <w:rPr>
          <w:rFonts w:ascii="Arial" w:hAnsi="Arial" w:cs="Arial"/>
        </w:rPr>
        <w:t xml:space="preserve">.2. </w:t>
      </w:r>
      <w:r w:rsidR="007D3324" w:rsidRPr="00781FD2">
        <w:rPr>
          <w:rFonts w:ascii="Arial" w:hAnsi="Arial" w:cs="Arial"/>
        </w:rPr>
        <w:t>direktoriaus patvirtintą Centro metinį veiklos planą, kuriam yra pritarusi Centro</w:t>
      </w:r>
      <w:r w:rsidR="00C66445" w:rsidRPr="00781FD2">
        <w:rPr>
          <w:rFonts w:ascii="Arial" w:hAnsi="Arial" w:cs="Arial"/>
        </w:rPr>
        <w:t xml:space="preserve"> </w:t>
      </w:r>
      <w:r w:rsidR="007D3324" w:rsidRPr="00781FD2">
        <w:rPr>
          <w:rFonts w:ascii="Arial" w:hAnsi="Arial" w:cs="Arial"/>
        </w:rPr>
        <w:t>taryba;</w:t>
      </w:r>
    </w:p>
    <w:p w14:paraId="57F16360" w14:textId="3C7744E3" w:rsidR="000C39BF" w:rsidRPr="00781FD2" w:rsidRDefault="00803969" w:rsidP="007031E4">
      <w:pPr>
        <w:tabs>
          <w:tab w:val="left" w:pos="426"/>
          <w:tab w:val="left" w:pos="1134"/>
        </w:tabs>
        <w:spacing w:line="276" w:lineRule="auto"/>
        <w:ind w:firstLine="1134"/>
        <w:jc w:val="both"/>
        <w:rPr>
          <w:rFonts w:ascii="Arial" w:hAnsi="Arial" w:cs="Arial"/>
        </w:rPr>
      </w:pPr>
      <w:r w:rsidRPr="00781FD2">
        <w:rPr>
          <w:rFonts w:ascii="Arial" w:hAnsi="Arial" w:cs="Arial"/>
        </w:rPr>
        <w:lastRenderedPageBreak/>
        <w:t>30</w:t>
      </w:r>
      <w:r w:rsidR="00C04964" w:rsidRPr="00781FD2">
        <w:rPr>
          <w:rFonts w:ascii="Arial" w:hAnsi="Arial" w:cs="Arial"/>
        </w:rPr>
        <w:t xml:space="preserve">.3. </w:t>
      </w:r>
      <w:r w:rsidR="007D3324" w:rsidRPr="00781FD2">
        <w:rPr>
          <w:rFonts w:ascii="Arial" w:hAnsi="Arial" w:cs="Arial"/>
        </w:rPr>
        <w:t>direktoriaus patvirtintą Centro ugdymo planą, kuriam yra pritarusi</w:t>
      </w:r>
      <w:r w:rsidR="00A97911" w:rsidRPr="00781FD2">
        <w:rPr>
          <w:rFonts w:ascii="Arial" w:hAnsi="Arial" w:cs="Arial"/>
        </w:rPr>
        <w:t>os</w:t>
      </w:r>
      <w:r w:rsidR="007D3324" w:rsidRPr="00781FD2">
        <w:rPr>
          <w:rFonts w:ascii="Arial" w:hAnsi="Arial" w:cs="Arial"/>
        </w:rPr>
        <w:t xml:space="preserve"> Centro</w:t>
      </w:r>
      <w:r w:rsidR="00481AC1" w:rsidRPr="00781FD2">
        <w:rPr>
          <w:rFonts w:ascii="Arial" w:hAnsi="Arial" w:cs="Arial"/>
        </w:rPr>
        <w:t xml:space="preserve"> </w:t>
      </w:r>
      <w:r w:rsidR="007D3324" w:rsidRPr="00781FD2">
        <w:rPr>
          <w:rFonts w:ascii="Arial" w:hAnsi="Arial" w:cs="Arial"/>
        </w:rPr>
        <w:t>taryba ir Savivaldybės vykdomoji institucija ar jos įgaliotas asmuo.</w:t>
      </w:r>
    </w:p>
    <w:p w14:paraId="4F3962AB" w14:textId="1EBDC445" w:rsidR="00803969" w:rsidRPr="0032752A" w:rsidRDefault="006E61E0" w:rsidP="0032752A">
      <w:pPr>
        <w:tabs>
          <w:tab w:val="left" w:pos="426"/>
          <w:tab w:val="left" w:pos="1134"/>
        </w:tabs>
        <w:spacing w:line="276" w:lineRule="auto"/>
        <w:ind w:firstLine="1134"/>
        <w:jc w:val="both"/>
        <w:rPr>
          <w:rFonts w:ascii="Arial" w:hAnsi="Arial" w:cs="Arial"/>
          <w:lang w:eastAsia="lt-LT"/>
        </w:rPr>
      </w:pPr>
      <w:r w:rsidRPr="00781FD2">
        <w:rPr>
          <w:rFonts w:ascii="Arial" w:hAnsi="Arial" w:cs="Arial"/>
        </w:rPr>
        <w:t>3</w:t>
      </w:r>
      <w:r w:rsidR="00803969" w:rsidRPr="00781FD2">
        <w:rPr>
          <w:rFonts w:ascii="Arial" w:hAnsi="Arial" w:cs="Arial"/>
        </w:rPr>
        <w:t>1</w:t>
      </w:r>
      <w:r w:rsidR="00C04964" w:rsidRPr="00781FD2">
        <w:rPr>
          <w:rFonts w:ascii="Arial" w:hAnsi="Arial" w:cs="Arial"/>
        </w:rPr>
        <w:t xml:space="preserve">. </w:t>
      </w:r>
      <w:r w:rsidR="007D3324" w:rsidRPr="00781FD2">
        <w:rPr>
          <w:rFonts w:ascii="Arial" w:hAnsi="Arial" w:cs="Arial"/>
          <w:color w:val="000000"/>
        </w:rPr>
        <w:t>Centrui vadovauja direktorius, kurį į pareigas viešo konkurso būdu penkeriems</w:t>
      </w:r>
      <w:r w:rsidR="000C39BF" w:rsidRPr="00781FD2">
        <w:rPr>
          <w:rFonts w:ascii="Arial" w:hAnsi="Arial" w:cs="Arial"/>
          <w:color w:val="000000"/>
        </w:rPr>
        <w:t xml:space="preserve"> </w:t>
      </w:r>
      <w:r w:rsidR="007D3324" w:rsidRPr="00781FD2">
        <w:rPr>
          <w:rFonts w:ascii="Arial" w:hAnsi="Arial" w:cs="Arial"/>
        </w:rPr>
        <w:t xml:space="preserve">metams </w:t>
      </w:r>
      <w:r w:rsidR="00803969" w:rsidRPr="00781FD2">
        <w:rPr>
          <w:rFonts w:ascii="Arial" w:hAnsi="Arial" w:cs="Arial"/>
          <w:color w:val="000000"/>
        </w:rPr>
        <w:t xml:space="preserve">skiria ir iš jų atleidžia, atšaukia </w:t>
      </w:r>
      <w:r w:rsidR="007D3324" w:rsidRPr="00781FD2">
        <w:rPr>
          <w:rFonts w:ascii="Arial" w:hAnsi="Arial" w:cs="Arial"/>
        </w:rPr>
        <w:t>Savivaldybės meras teisės aktų nustatyta tvarka.</w:t>
      </w:r>
      <w:r w:rsidR="003C6EC7" w:rsidRPr="00781FD2">
        <w:rPr>
          <w:rFonts w:ascii="Arial" w:hAnsi="Arial" w:cs="Arial"/>
        </w:rPr>
        <w:t xml:space="preserve"> </w:t>
      </w:r>
      <w:r w:rsidR="007D3324" w:rsidRPr="00781FD2">
        <w:rPr>
          <w:rFonts w:ascii="Arial" w:hAnsi="Arial" w:cs="Arial"/>
          <w:lang w:eastAsia="lt-LT"/>
        </w:rPr>
        <w:t>Kvalifikacinius reikalavimus Centro direktoriui ir konkurso šioms pareigoms eiti</w:t>
      </w:r>
      <w:r w:rsidR="00A1323F" w:rsidRPr="00781FD2">
        <w:rPr>
          <w:rFonts w:ascii="Arial" w:hAnsi="Arial" w:cs="Arial"/>
          <w:lang w:eastAsia="lt-LT"/>
        </w:rPr>
        <w:t xml:space="preserve"> </w:t>
      </w:r>
      <w:r w:rsidR="007D3324" w:rsidRPr="00781FD2">
        <w:rPr>
          <w:rFonts w:ascii="Arial" w:hAnsi="Arial" w:cs="Arial"/>
          <w:lang w:eastAsia="lt-LT"/>
        </w:rPr>
        <w:t>tvarką</w:t>
      </w:r>
      <w:r w:rsidR="00DD53C4" w:rsidRPr="00781FD2">
        <w:rPr>
          <w:rFonts w:ascii="Arial" w:hAnsi="Arial" w:cs="Arial"/>
          <w:lang w:eastAsia="lt-LT"/>
        </w:rPr>
        <w:t xml:space="preserve"> </w:t>
      </w:r>
      <w:r w:rsidR="007D3324" w:rsidRPr="00781FD2">
        <w:rPr>
          <w:rFonts w:ascii="Arial" w:hAnsi="Arial" w:cs="Arial"/>
          <w:lang w:eastAsia="lt-LT"/>
        </w:rPr>
        <w:t>nustato Lietuvos Respublikos švietimo, mokslo ir sporto ministras. Direktoriaus</w:t>
      </w:r>
      <w:r w:rsidR="00DD53C4" w:rsidRPr="00781FD2">
        <w:rPr>
          <w:rFonts w:ascii="Arial" w:hAnsi="Arial" w:cs="Arial"/>
          <w:lang w:eastAsia="lt-LT"/>
        </w:rPr>
        <w:t xml:space="preserve"> </w:t>
      </w:r>
      <w:r w:rsidR="007D3324" w:rsidRPr="00781FD2">
        <w:rPr>
          <w:rFonts w:ascii="Arial" w:hAnsi="Arial" w:cs="Arial"/>
          <w:lang w:eastAsia="lt-LT"/>
        </w:rPr>
        <w:t>pavaldumą ir atskaitomybę reglamentuoja Lietuvos Respublikos įstatymai ir kiti teisės aktai.</w:t>
      </w:r>
      <w:r w:rsidR="0032752A">
        <w:rPr>
          <w:rFonts w:ascii="Arial" w:hAnsi="Arial" w:cs="Arial"/>
          <w:lang w:eastAsia="lt-LT"/>
        </w:rPr>
        <w:t xml:space="preserve"> </w:t>
      </w:r>
      <w:r w:rsidR="00803969" w:rsidRPr="00781FD2">
        <w:rPr>
          <w:rFonts w:ascii="Arial" w:hAnsi="Arial" w:cs="Arial"/>
          <w:color w:val="000000"/>
        </w:rPr>
        <w:t>Centro direktorius nepasibaigus kadencijai gali būti atšaukiamas iš pareigų dėl šių priežasčių:</w:t>
      </w:r>
    </w:p>
    <w:p w14:paraId="678B14DB" w14:textId="6B8B2C8F" w:rsidR="00803969" w:rsidRPr="00781FD2" w:rsidRDefault="00803969" w:rsidP="007031E4">
      <w:pPr>
        <w:widowControl w:val="0"/>
        <w:tabs>
          <w:tab w:val="left" w:pos="426"/>
          <w:tab w:val="left" w:pos="1800"/>
          <w:tab w:val="left" w:pos="2040"/>
        </w:tabs>
        <w:suppressAutoHyphens/>
        <w:autoSpaceDE w:val="0"/>
        <w:autoSpaceDN w:val="0"/>
        <w:adjustRightInd w:val="0"/>
        <w:ind w:firstLine="1134"/>
        <w:jc w:val="both"/>
        <w:rPr>
          <w:rFonts w:ascii="Arial" w:hAnsi="Arial" w:cs="Arial"/>
          <w:color w:val="000000"/>
        </w:rPr>
      </w:pPr>
      <w:r w:rsidRPr="00781FD2">
        <w:rPr>
          <w:rFonts w:ascii="Arial" w:hAnsi="Arial" w:cs="Arial"/>
          <w:color w:val="000000"/>
        </w:rPr>
        <w:t xml:space="preserve">31.1. asmuo praranda nepriekaištingą reputaciją; </w:t>
      </w:r>
    </w:p>
    <w:p w14:paraId="5DAC147C" w14:textId="1182C734" w:rsidR="00803969" w:rsidRPr="00781FD2" w:rsidRDefault="00803969" w:rsidP="007031E4">
      <w:pPr>
        <w:widowControl w:val="0"/>
        <w:tabs>
          <w:tab w:val="left" w:pos="426"/>
          <w:tab w:val="left" w:pos="1800"/>
          <w:tab w:val="left" w:pos="2040"/>
        </w:tabs>
        <w:suppressAutoHyphens/>
        <w:autoSpaceDE w:val="0"/>
        <w:autoSpaceDN w:val="0"/>
        <w:adjustRightInd w:val="0"/>
        <w:ind w:firstLine="1134"/>
        <w:jc w:val="both"/>
        <w:rPr>
          <w:rFonts w:ascii="Arial" w:hAnsi="Arial" w:cs="Arial"/>
        </w:rPr>
      </w:pPr>
      <w:r w:rsidRPr="00781FD2">
        <w:rPr>
          <w:rFonts w:ascii="Arial" w:hAnsi="Arial" w:cs="Arial"/>
          <w:color w:val="000000"/>
        </w:rPr>
        <w:t>31.2. paaiškėja, kad dalyvaudamas viešame konkurse vadovo pareigoms eiti nuslėpė ar pateikė tikrovės neatitinkančius duomenis, dėl kurių negalėjo būti priimtas į vadovo pareigas.</w:t>
      </w:r>
    </w:p>
    <w:p w14:paraId="33B5D3F2" w14:textId="7A2BF9D4"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lang w:eastAsia="lt-LT"/>
        </w:rPr>
        <w:t>3</w:t>
      </w:r>
      <w:r w:rsidR="00803969" w:rsidRPr="00781FD2">
        <w:rPr>
          <w:rFonts w:ascii="Arial" w:hAnsi="Arial" w:cs="Arial"/>
          <w:lang w:eastAsia="lt-LT"/>
        </w:rPr>
        <w:t>2</w:t>
      </w:r>
      <w:r w:rsidR="003C6EC7" w:rsidRPr="00781FD2">
        <w:rPr>
          <w:rFonts w:ascii="Arial" w:hAnsi="Arial" w:cs="Arial"/>
          <w:lang w:eastAsia="lt-LT"/>
        </w:rPr>
        <w:t xml:space="preserve">. </w:t>
      </w:r>
      <w:r w:rsidR="004745D4" w:rsidRPr="00781FD2">
        <w:rPr>
          <w:rFonts w:ascii="Arial" w:hAnsi="Arial" w:cs="Arial"/>
          <w:lang w:eastAsia="lt-LT"/>
        </w:rPr>
        <w:t>Centro d</w:t>
      </w:r>
      <w:r w:rsidR="007D3324" w:rsidRPr="00781FD2">
        <w:rPr>
          <w:rFonts w:ascii="Arial" w:hAnsi="Arial" w:cs="Arial"/>
        </w:rPr>
        <w:t>irektorius:</w:t>
      </w:r>
    </w:p>
    <w:p w14:paraId="45C369F0" w14:textId="041C3FB1"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803969" w:rsidRPr="00781FD2">
        <w:rPr>
          <w:rFonts w:ascii="Arial" w:hAnsi="Arial" w:cs="Arial"/>
        </w:rPr>
        <w:t>2</w:t>
      </w:r>
      <w:r w:rsidR="00DD53C4" w:rsidRPr="00781FD2">
        <w:rPr>
          <w:rFonts w:ascii="Arial" w:hAnsi="Arial" w:cs="Arial"/>
        </w:rPr>
        <w:t xml:space="preserve">.1. </w:t>
      </w:r>
      <w:r w:rsidR="007D3324" w:rsidRPr="00781FD2">
        <w:rPr>
          <w:rFonts w:ascii="Arial" w:hAnsi="Arial" w:cs="Arial"/>
        </w:rPr>
        <w:t xml:space="preserve">telkia Centro bendruomenę valstybės ir </w:t>
      </w:r>
      <w:r w:rsidR="00512C8C" w:rsidRPr="00781FD2">
        <w:rPr>
          <w:rFonts w:ascii="Arial" w:hAnsi="Arial" w:cs="Arial"/>
        </w:rPr>
        <w:t>rajono</w:t>
      </w:r>
      <w:r w:rsidR="007D3324" w:rsidRPr="00781FD2">
        <w:rPr>
          <w:rFonts w:ascii="Arial" w:hAnsi="Arial" w:cs="Arial"/>
        </w:rPr>
        <w:t xml:space="preserve"> švietimo politikos įgyvendinimui,</w:t>
      </w:r>
      <w:r w:rsidR="00DD53C4" w:rsidRPr="00781FD2">
        <w:rPr>
          <w:rFonts w:ascii="Arial" w:hAnsi="Arial" w:cs="Arial"/>
        </w:rPr>
        <w:t xml:space="preserve"> </w:t>
      </w:r>
      <w:r w:rsidR="007D3324" w:rsidRPr="00781FD2">
        <w:rPr>
          <w:rFonts w:ascii="Arial" w:hAnsi="Arial" w:cs="Arial"/>
        </w:rPr>
        <w:t>ilgalaikių ir trumpalaikių Centro veiklos planų vykdymui;</w:t>
      </w:r>
    </w:p>
    <w:p w14:paraId="3F5B952A" w14:textId="4AC41E93"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803969" w:rsidRPr="00781FD2">
        <w:rPr>
          <w:rFonts w:ascii="Arial" w:hAnsi="Arial" w:cs="Arial"/>
        </w:rPr>
        <w:t>2</w:t>
      </w:r>
      <w:r w:rsidR="00DD53C4" w:rsidRPr="00781FD2">
        <w:rPr>
          <w:rFonts w:ascii="Arial" w:hAnsi="Arial" w:cs="Arial"/>
        </w:rPr>
        <w:t xml:space="preserve">.2. </w:t>
      </w:r>
      <w:r w:rsidR="00F26E79" w:rsidRPr="00781FD2">
        <w:rPr>
          <w:rFonts w:ascii="Arial" w:hAnsi="Arial" w:cs="Arial"/>
        </w:rPr>
        <w:t>teikia informaciją visuomenei, Centro bendruomenei apie vykdomas neformaliojo švietimo</w:t>
      </w:r>
      <w:r w:rsidR="00DD53C4" w:rsidRPr="00781FD2">
        <w:rPr>
          <w:rFonts w:ascii="Arial" w:hAnsi="Arial" w:cs="Arial"/>
        </w:rPr>
        <w:t xml:space="preserve"> </w:t>
      </w:r>
      <w:r w:rsidR="00F26E79" w:rsidRPr="00781FD2">
        <w:rPr>
          <w:rFonts w:ascii="Arial" w:hAnsi="Arial" w:cs="Arial"/>
        </w:rPr>
        <w:t>programas, jų pasirinkimo galimybes, priėmimo sąlygas, mokamas paslaugas, išklauso ir</w:t>
      </w:r>
      <w:r w:rsidR="00DD53C4" w:rsidRPr="00781FD2">
        <w:rPr>
          <w:rFonts w:ascii="Arial" w:hAnsi="Arial" w:cs="Arial"/>
        </w:rPr>
        <w:t xml:space="preserve"> </w:t>
      </w:r>
      <w:r w:rsidR="00F26E79" w:rsidRPr="00781FD2">
        <w:rPr>
          <w:rFonts w:ascii="Arial" w:hAnsi="Arial" w:cs="Arial"/>
        </w:rPr>
        <w:t>analizuoja savivaldos institucijų, bendruomenės narių siūlymus bei pageidavimus, skatina</w:t>
      </w:r>
      <w:r w:rsidR="00DD53C4" w:rsidRPr="00781FD2">
        <w:rPr>
          <w:rFonts w:ascii="Arial" w:hAnsi="Arial" w:cs="Arial"/>
        </w:rPr>
        <w:t xml:space="preserve"> </w:t>
      </w:r>
      <w:r w:rsidR="00F26E79" w:rsidRPr="00781FD2">
        <w:rPr>
          <w:rFonts w:ascii="Arial" w:hAnsi="Arial" w:cs="Arial"/>
        </w:rPr>
        <w:t>juos dalyvauti valdyme</w:t>
      </w:r>
      <w:r w:rsidR="00DD53C4" w:rsidRPr="00781FD2">
        <w:rPr>
          <w:rFonts w:ascii="Arial" w:hAnsi="Arial" w:cs="Arial"/>
        </w:rPr>
        <w:t>;</w:t>
      </w:r>
    </w:p>
    <w:p w14:paraId="7A01D14B" w14:textId="60D5CCDC"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.3. </w:t>
      </w:r>
      <w:r w:rsidR="007D3324" w:rsidRPr="00781FD2">
        <w:rPr>
          <w:rFonts w:ascii="Arial" w:hAnsi="Arial" w:cs="Arial"/>
        </w:rPr>
        <w:t>inicijuoja Centro strateginio plano, veiklos planų, ugdymo planų</w:t>
      </w:r>
      <w:r w:rsidR="006A7C94" w:rsidRPr="00781FD2">
        <w:rPr>
          <w:rFonts w:ascii="Arial" w:hAnsi="Arial" w:cs="Arial"/>
        </w:rPr>
        <w:t>,</w:t>
      </w:r>
      <w:r w:rsidR="007D3324" w:rsidRPr="00781FD2">
        <w:rPr>
          <w:rFonts w:ascii="Arial" w:hAnsi="Arial" w:cs="Arial"/>
        </w:rPr>
        <w:t xml:space="preserve"> </w:t>
      </w:r>
      <w:r w:rsidR="006A7C94" w:rsidRPr="00781FD2">
        <w:rPr>
          <w:rFonts w:ascii="Arial" w:hAnsi="Arial" w:cs="Arial"/>
        </w:rPr>
        <w:t xml:space="preserve">Nuostatų </w:t>
      </w:r>
      <w:r w:rsidR="007D3324" w:rsidRPr="00781FD2">
        <w:rPr>
          <w:rFonts w:ascii="Arial" w:hAnsi="Arial" w:cs="Arial"/>
        </w:rPr>
        <w:t>ir kitų dokumentų</w:t>
      </w:r>
      <w:r w:rsidR="00DD53C4" w:rsidRPr="00781FD2">
        <w:rPr>
          <w:rFonts w:ascii="Arial" w:hAnsi="Arial" w:cs="Arial"/>
        </w:rPr>
        <w:t xml:space="preserve"> </w:t>
      </w:r>
      <w:r w:rsidR="007D3324" w:rsidRPr="00781FD2">
        <w:rPr>
          <w:rFonts w:ascii="Arial" w:hAnsi="Arial" w:cs="Arial"/>
        </w:rPr>
        <w:t xml:space="preserve">rengimą, aiškina Centro bendruomenės nariams valstybinę bei </w:t>
      </w:r>
      <w:r w:rsidR="009D3687" w:rsidRPr="00781FD2">
        <w:rPr>
          <w:rFonts w:ascii="Arial" w:hAnsi="Arial" w:cs="Arial"/>
        </w:rPr>
        <w:t>rajono</w:t>
      </w:r>
      <w:r w:rsidR="007D3324" w:rsidRPr="00781FD2">
        <w:rPr>
          <w:rFonts w:ascii="Arial" w:hAnsi="Arial" w:cs="Arial"/>
        </w:rPr>
        <w:t xml:space="preserve"> švietimo</w:t>
      </w:r>
      <w:r w:rsidR="00DD53C4" w:rsidRPr="00781FD2">
        <w:rPr>
          <w:rFonts w:ascii="Arial" w:hAnsi="Arial" w:cs="Arial"/>
        </w:rPr>
        <w:t xml:space="preserve"> </w:t>
      </w:r>
      <w:r w:rsidR="007D3324" w:rsidRPr="00781FD2">
        <w:rPr>
          <w:rFonts w:ascii="Arial" w:hAnsi="Arial" w:cs="Arial"/>
        </w:rPr>
        <w:t>politiką;</w:t>
      </w:r>
    </w:p>
    <w:p w14:paraId="3BB700C2" w14:textId="0520FD80"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.4. </w:t>
      </w:r>
      <w:r w:rsidR="007D3324" w:rsidRPr="00781FD2">
        <w:rPr>
          <w:rFonts w:ascii="Arial" w:hAnsi="Arial" w:cs="Arial"/>
        </w:rPr>
        <w:t>rūpinasi palankaus mikroklimato ugdymui ir darbui kūrimu, puoselėja demokratinius Centro bendruomenės santykius;</w:t>
      </w:r>
    </w:p>
    <w:p w14:paraId="4E1B0C58" w14:textId="5DA9C85A" w:rsidR="004745D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.5. </w:t>
      </w:r>
      <w:r w:rsidR="004745D4" w:rsidRPr="00781FD2">
        <w:rPr>
          <w:rFonts w:ascii="Arial" w:hAnsi="Arial" w:cs="Arial"/>
        </w:rPr>
        <w:t>teisės aktų nustatyta tvarka priima į darbą ir atleidžia direktoriaus pavaduotoją, mokytojus, kitus ugdymo procese dalyvaujančius asmenis, aptarnaujantį personalą, tvirtina jų pareigybių aprašymus;</w:t>
      </w:r>
    </w:p>
    <w:p w14:paraId="49BA2082" w14:textId="4E903098"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.6. </w:t>
      </w:r>
      <w:r w:rsidR="004745D4" w:rsidRPr="00781FD2">
        <w:rPr>
          <w:rFonts w:ascii="Arial" w:hAnsi="Arial" w:cs="Arial"/>
        </w:rPr>
        <w:t>skiria vadybines funkcijas pavaduotojui, sudaro galimybę jam savarankiškai dirbti, organizuoja reguliarų atsiskaitymą už nuveiktą darbą ir vertina jo veiklą Švietimo, mokslo ir sporto ministro nustatyta tvarka;</w:t>
      </w:r>
    </w:p>
    <w:p w14:paraId="6A957398" w14:textId="4C726E51" w:rsidR="0075759A"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.7. </w:t>
      </w:r>
      <w:r w:rsidR="0075759A" w:rsidRPr="00781FD2">
        <w:rPr>
          <w:rFonts w:ascii="Arial" w:hAnsi="Arial" w:cs="Arial"/>
        </w:rPr>
        <w:t xml:space="preserve">rengia Centro darbo tvarkos taisykles, organizuoja jų projekto svarstymą ir teikia svarstyti </w:t>
      </w:r>
      <w:r w:rsidR="00870560" w:rsidRPr="00781FD2">
        <w:rPr>
          <w:rFonts w:ascii="Arial" w:hAnsi="Arial" w:cs="Arial"/>
        </w:rPr>
        <w:t>Centro</w:t>
      </w:r>
      <w:r w:rsidR="0075759A" w:rsidRPr="00781FD2">
        <w:rPr>
          <w:rFonts w:ascii="Arial" w:hAnsi="Arial" w:cs="Arial"/>
        </w:rPr>
        <w:t xml:space="preserve"> tarybai;</w:t>
      </w:r>
    </w:p>
    <w:p w14:paraId="2B2AA743" w14:textId="5CFEE64D" w:rsidR="004745D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34554C" w:rsidRPr="00781FD2">
        <w:rPr>
          <w:rFonts w:ascii="Arial" w:hAnsi="Arial" w:cs="Arial"/>
        </w:rPr>
        <w:t xml:space="preserve">.8. </w:t>
      </w:r>
      <w:r w:rsidR="004745D4" w:rsidRPr="00781FD2">
        <w:rPr>
          <w:rFonts w:ascii="Arial" w:hAnsi="Arial" w:cs="Arial"/>
        </w:rPr>
        <w:t>rūpinasi Centro intelektiniais, materialiniais ir finansiniais ištekliais, priešgaisrine, darbų ir civiline sauga;</w:t>
      </w:r>
    </w:p>
    <w:p w14:paraId="08EF7619" w14:textId="39D5FFC0" w:rsidR="003A7D3E"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34554C" w:rsidRPr="00781FD2">
        <w:rPr>
          <w:rFonts w:ascii="Arial" w:hAnsi="Arial" w:cs="Arial"/>
        </w:rPr>
        <w:t xml:space="preserve">.9. </w:t>
      </w:r>
      <w:r w:rsidR="003A7D3E" w:rsidRPr="00781FD2">
        <w:rPr>
          <w:rFonts w:ascii="Arial" w:hAnsi="Arial" w:cs="Arial"/>
        </w:rPr>
        <w:t>palaiko ryšius su Savivaldybės administracijos padaliniais, Centro rėmėjais, vietos bendruomene, nevalstybinėmis organizacijomis;</w:t>
      </w:r>
    </w:p>
    <w:p w14:paraId="43A772C4" w14:textId="61C1322E" w:rsidR="004745D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w:t>
      </w:r>
      <w:r w:rsidR="0034554C" w:rsidRPr="00781FD2">
        <w:rPr>
          <w:rFonts w:ascii="Arial" w:hAnsi="Arial" w:cs="Arial"/>
        </w:rPr>
        <w:t>10</w:t>
      </w:r>
      <w:r w:rsidR="00DD53C4" w:rsidRPr="00781FD2">
        <w:rPr>
          <w:rFonts w:ascii="Arial" w:hAnsi="Arial" w:cs="Arial"/>
        </w:rPr>
        <w:t xml:space="preserve">. </w:t>
      </w:r>
      <w:r w:rsidR="004745D4" w:rsidRPr="00781FD2">
        <w:rPr>
          <w:rFonts w:ascii="Arial" w:hAnsi="Arial" w:cs="Arial"/>
        </w:rPr>
        <w:t>rūpinasi savo, mokytojų ir kitų ugdymo procese dalyvaujančių asmenų kvalifikacijos tobulinimu, sudaro sąlygas atestuotis;</w:t>
      </w:r>
    </w:p>
    <w:p w14:paraId="783AA303" w14:textId="4BAEE8D9" w:rsidR="00DD53C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.11. </w:t>
      </w:r>
      <w:r w:rsidR="004745D4" w:rsidRPr="00781FD2">
        <w:rPr>
          <w:rFonts w:ascii="Arial" w:hAnsi="Arial" w:cs="Arial"/>
        </w:rPr>
        <w:t xml:space="preserve">sudaro sąlygas </w:t>
      </w:r>
      <w:r w:rsidR="009644D6" w:rsidRPr="00781FD2">
        <w:rPr>
          <w:rFonts w:ascii="Arial" w:hAnsi="Arial" w:cs="Arial"/>
        </w:rPr>
        <w:t>Lietuvos Respublikos š</w:t>
      </w:r>
      <w:r w:rsidR="004745D4" w:rsidRPr="00781FD2">
        <w:rPr>
          <w:rFonts w:ascii="Arial" w:hAnsi="Arial" w:cs="Arial"/>
        </w:rPr>
        <w:t xml:space="preserve">vietimo, mokslo ir sporto ministerijai, Savivaldybės administracijos </w:t>
      </w:r>
      <w:r w:rsidR="00803969" w:rsidRPr="00781FD2">
        <w:rPr>
          <w:rFonts w:ascii="Arial" w:hAnsi="Arial" w:cs="Arial"/>
        </w:rPr>
        <w:t>š</w:t>
      </w:r>
      <w:r w:rsidR="004745D4" w:rsidRPr="00781FD2">
        <w:rPr>
          <w:rFonts w:ascii="Arial" w:hAnsi="Arial" w:cs="Arial"/>
        </w:rPr>
        <w:t xml:space="preserve">vietimo </w:t>
      </w:r>
      <w:r w:rsidR="00803969" w:rsidRPr="00781FD2">
        <w:rPr>
          <w:rFonts w:ascii="Arial" w:hAnsi="Arial" w:cs="Arial"/>
        </w:rPr>
        <w:t>ir sporto skyriui</w:t>
      </w:r>
      <w:r w:rsidR="004745D4" w:rsidRPr="00781FD2">
        <w:rPr>
          <w:rFonts w:ascii="Arial" w:hAnsi="Arial" w:cs="Arial"/>
        </w:rPr>
        <w:t xml:space="preserve"> ir kitoms įgaliotoms institucijoms stebėti ir įvertinti Centro veiklą;</w:t>
      </w:r>
    </w:p>
    <w:p w14:paraId="224051D0" w14:textId="1027BA61" w:rsidR="004745D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.12. </w:t>
      </w:r>
      <w:r w:rsidR="004745D4" w:rsidRPr="00781FD2">
        <w:rPr>
          <w:rFonts w:ascii="Arial" w:hAnsi="Arial" w:cs="Arial"/>
        </w:rPr>
        <w:t>kontroliuoja, kad Centro aplinkoje nebūtų vartojamas tabakas ir jo gaminiai, alkoholiniai gėrimai, narkotinės ir psichotropinės bei psichoaktyviosios medžiagos, prekiaujama jomis, platinama šia tema literatūra, spaudiniai ir kiti leidiniai;</w:t>
      </w:r>
    </w:p>
    <w:p w14:paraId="38E59B3B" w14:textId="5F25E424" w:rsidR="00DD53C4" w:rsidRPr="009C5D69" w:rsidRDefault="006E61E0" w:rsidP="007031E4">
      <w:pPr>
        <w:tabs>
          <w:tab w:val="left" w:pos="426"/>
          <w:tab w:val="left" w:pos="1134"/>
        </w:tabs>
        <w:spacing w:line="276" w:lineRule="auto"/>
        <w:ind w:firstLine="1134"/>
        <w:jc w:val="both"/>
        <w:rPr>
          <w:rFonts w:ascii="Arial" w:hAnsi="Arial" w:cs="Arial"/>
        </w:rPr>
      </w:pPr>
      <w:r w:rsidRPr="00781FD2">
        <w:rPr>
          <w:rFonts w:ascii="Arial" w:hAnsi="Arial" w:cs="Arial"/>
        </w:rPr>
        <w:lastRenderedPageBreak/>
        <w:t>3</w:t>
      </w:r>
      <w:r w:rsidR="003122A5" w:rsidRPr="00781FD2">
        <w:rPr>
          <w:rFonts w:ascii="Arial" w:hAnsi="Arial" w:cs="Arial"/>
        </w:rPr>
        <w:t>2</w:t>
      </w:r>
      <w:r w:rsidR="00DD53C4" w:rsidRPr="00781FD2">
        <w:rPr>
          <w:rFonts w:ascii="Arial" w:hAnsi="Arial" w:cs="Arial"/>
        </w:rPr>
        <w:t xml:space="preserve">.13. </w:t>
      </w:r>
      <w:r w:rsidR="003A7D3E" w:rsidRPr="00781FD2">
        <w:rPr>
          <w:rFonts w:ascii="Arial" w:hAnsi="Arial" w:cs="Arial"/>
        </w:rPr>
        <w:t>plėtoja bendradarbiavimą</w:t>
      </w:r>
      <w:r w:rsidR="00317C1F" w:rsidRPr="00781FD2">
        <w:rPr>
          <w:rFonts w:ascii="Arial" w:hAnsi="Arial" w:cs="Arial"/>
        </w:rPr>
        <w:t xml:space="preserve"> su Centr</w:t>
      </w:r>
      <w:r w:rsidR="0061117B" w:rsidRPr="00781FD2">
        <w:rPr>
          <w:rFonts w:ascii="Arial" w:hAnsi="Arial" w:cs="Arial"/>
        </w:rPr>
        <w:t>ą lankančių vaikų ir jaunimo</w:t>
      </w:r>
      <w:r w:rsidR="00317C1F" w:rsidRPr="00781FD2">
        <w:rPr>
          <w:rFonts w:ascii="Arial" w:hAnsi="Arial" w:cs="Arial"/>
        </w:rPr>
        <w:t xml:space="preserve"> tėvais </w:t>
      </w:r>
      <w:r w:rsidR="00317C1F" w:rsidRPr="009C5D69">
        <w:rPr>
          <w:rFonts w:ascii="Arial" w:hAnsi="Arial" w:cs="Arial"/>
        </w:rPr>
        <w:t>(globėj</w:t>
      </w:r>
      <w:r w:rsidR="009C5D69" w:rsidRPr="009C5D69">
        <w:rPr>
          <w:rFonts w:ascii="Arial" w:hAnsi="Arial" w:cs="Arial"/>
        </w:rPr>
        <w:t>ai</w:t>
      </w:r>
      <w:r w:rsidR="00317C1F" w:rsidRPr="009C5D69">
        <w:rPr>
          <w:rFonts w:ascii="Arial" w:hAnsi="Arial" w:cs="Arial"/>
        </w:rPr>
        <w:t>s, rūpintoja</w:t>
      </w:r>
      <w:r w:rsidR="009C5D69" w:rsidRPr="009C5D69">
        <w:rPr>
          <w:rFonts w:ascii="Arial" w:hAnsi="Arial" w:cs="Arial"/>
        </w:rPr>
        <w:t>i</w:t>
      </w:r>
      <w:r w:rsidR="00317C1F" w:rsidRPr="009C5D69">
        <w:rPr>
          <w:rFonts w:ascii="Arial" w:hAnsi="Arial" w:cs="Arial"/>
        </w:rPr>
        <w:t>s);</w:t>
      </w:r>
    </w:p>
    <w:p w14:paraId="698C3036" w14:textId="4BAE2F2A" w:rsidR="00317C1F"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.14. </w:t>
      </w:r>
      <w:r w:rsidR="00317C1F" w:rsidRPr="00781FD2">
        <w:rPr>
          <w:rFonts w:ascii="Arial" w:hAnsi="Arial" w:cs="Arial"/>
        </w:rPr>
        <w:t>rūpinasi tarptautiniais Centro ryšiais;</w:t>
      </w:r>
    </w:p>
    <w:p w14:paraId="516C930E" w14:textId="74544249" w:rsidR="00317C1F"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.15. </w:t>
      </w:r>
      <w:r w:rsidR="00317C1F" w:rsidRPr="00781FD2">
        <w:rPr>
          <w:rFonts w:ascii="Arial" w:hAnsi="Arial" w:cs="Arial"/>
        </w:rPr>
        <w:t>imasi priemonių, kad laiku būtų suteikta pagalba mokiniui, mokytojui ir kitiems bendruomenės atstovams, kurio atžvilgiu buvo taikytas (arba yra pagrįstų įtarimų) smurtas, prievarta, seksualinio ar kitokio pobūdžio išnaudojimas, ir apie tai informuoja suinteresuotas institucijas;</w:t>
      </w:r>
    </w:p>
    <w:p w14:paraId="174EA13C" w14:textId="5F7FD72A" w:rsidR="00317C1F"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DD53C4" w:rsidRPr="00781FD2">
        <w:rPr>
          <w:rFonts w:ascii="Arial" w:hAnsi="Arial" w:cs="Arial"/>
        </w:rPr>
        <w:t xml:space="preserve">.16. </w:t>
      </w:r>
      <w:r w:rsidR="00841156" w:rsidRPr="00781FD2">
        <w:rPr>
          <w:rFonts w:ascii="Arial" w:hAnsi="Arial" w:cs="Arial"/>
        </w:rPr>
        <w:t>inicijuoja Centro veiklos įsivertinimo vykdymą;</w:t>
      </w:r>
    </w:p>
    <w:p w14:paraId="355BA502" w14:textId="466E4EC8" w:rsidR="00317C1F"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317C1F" w:rsidRPr="00781FD2">
        <w:rPr>
          <w:rFonts w:ascii="Arial" w:hAnsi="Arial" w:cs="Arial"/>
        </w:rPr>
        <w:t xml:space="preserve">.17. </w:t>
      </w:r>
      <w:r w:rsidR="00841156" w:rsidRPr="00781FD2">
        <w:rPr>
          <w:rFonts w:ascii="Arial" w:hAnsi="Arial" w:cs="Arial"/>
        </w:rPr>
        <w:t>įstatymų nustatyta tvarka disponuoja Centro lėšomis, skirtomis programoms įgyvendinti pagal patvirtintus asignavimus, vykdo su šia veikla susijusiais ūkines operacijas, užtikrina tikslingą biudžetinių ir kitų gautų lėšų ir turto panaudojimą, rūpinasi, kad būtų laikomasi finansų kontrolės taisyklių, pasirašo finansinę atsakomybę;</w:t>
      </w:r>
    </w:p>
    <w:p w14:paraId="6B72A580" w14:textId="10D13769" w:rsidR="004745D4"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1B7336" w:rsidRPr="00781FD2">
        <w:rPr>
          <w:rFonts w:ascii="Arial" w:hAnsi="Arial" w:cs="Arial"/>
        </w:rPr>
        <w:t xml:space="preserve">.18. </w:t>
      </w:r>
      <w:r w:rsidR="00841156" w:rsidRPr="00781FD2">
        <w:rPr>
          <w:rFonts w:ascii="Arial" w:hAnsi="Arial" w:cs="Arial"/>
        </w:rPr>
        <w:t>nustato Centro pareigybių skaičių ir pareigybių sąrašą, naudodamasis ekonomikos ir inovacijų ministro patvirtintu Lietuvos profesijų klasifikatoriaus kodu pritaikydamas profesijos pavadinimą konkrečiai pareigybei įvardyti ir konsultuodamasis su darbuotojų atstovais;</w:t>
      </w:r>
    </w:p>
    <w:p w14:paraId="4064AA31" w14:textId="45476813" w:rsidR="00A8541E"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3A57E1" w:rsidRPr="00781FD2">
        <w:rPr>
          <w:rFonts w:ascii="Arial" w:hAnsi="Arial" w:cs="Arial"/>
        </w:rPr>
        <w:t xml:space="preserve">.19. </w:t>
      </w:r>
      <w:r w:rsidR="00841156" w:rsidRPr="00781FD2">
        <w:rPr>
          <w:rFonts w:ascii="Arial" w:hAnsi="Arial" w:cs="Arial"/>
        </w:rPr>
        <w:t>sudaro Centro vardu sutartis su kitomis institucijomis ir atstovauja ar įgalioja atstovauti Centro darbuotojus;</w:t>
      </w:r>
    </w:p>
    <w:p w14:paraId="67233219" w14:textId="5F706BD4" w:rsidR="002D1575"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A8541E" w:rsidRPr="00781FD2">
        <w:rPr>
          <w:rFonts w:ascii="Arial" w:hAnsi="Arial" w:cs="Arial"/>
        </w:rPr>
        <w:t xml:space="preserve">.20. </w:t>
      </w:r>
      <w:r w:rsidR="00841156" w:rsidRPr="00781FD2">
        <w:rPr>
          <w:rFonts w:ascii="Arial" w:hAnsi="Arial" w:cs="Arial"/>
        </w:rPr>
        <w:t>atstovauja Centrui kitose institucijose;</w:t>
      </w:r>
    </w:p>
    <w:p w14:paraId="341EA16D" w14:textId="76E5966E" w:rsidR="002B49C1"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2D1575" w:rsidRPr="00781FD2">
        <w:rPr>
          <w:rFonts w:ascii="Arial" w:hAnsi="Arial" w:cs="Arial"/>
        </w:rPr>
        <w:t xml:space="preserve">.21. </w:t>
      </w:r>
      <w:r w:rsidR="00841156" w:rsidRPr="00781FD2">
        <w:rPr>
          <w:rFonts w:ascii="Arial" w:hAnsi="Arial" w:cs="Arial"/>
        </w:rPr>
        <w:t>analizuoja, vertina Centro veiklą, ugdymo rezultatus, valdymo išteklių būklę ir užtikrina jų optimalų valdymą ir naudojimą;</w:t>
      </w:r>
    </w:p>
    <w:p w14:paraId="716F5CC1" w14:textId="60C8E1CF" w:rsidR="00317C1F" w:rsidRPr="00781FD2" w:rsidRDefault="000C39BF"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2D1575" w:rsidRPr="00781FD2">
        <w:rPr>
          <w:rFonts w:ascii="Arial" w:hAnsi="Arial" w:cs="Arial"/>
        </w:rPr>
        <w:t>.22.</w:t>
      </w:r>
      <w:r w:rsidR="00841156" w:rsidRPr="00781FD2">
        <w:rPr>
          <w:rFonts w:ascii="Arial" w:hAnsi="Arial" w:cs="Arial"/>
        </w:rPr>
        <w:t xml:space="preserve"> leidžia įsakymus, kontroliuoja jų vykdymą;</w:t>
      </w:r>
    </w:p>
    <w:p w14:paraId="531FA4FB" w14:textId="158BB91D" w:rsidR="00330A15" w:rsidRPr="00781FD2" w:rsidRDefault="002B49C1"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2D1575" w:rsidRPr="00781FD2">
        <w:rPr>
          <w:rFonts w:ascii="Arial" w:hAnsi="Arial" w:cs="Arial"/>
        </w:rPr>
        <w:t xml:space="preserve">.23. </w:t>
      </w:r>
      <w:r w:rsidR="00841156" w:rsidRPr="00781FD2">
        <w:rPr>
          <w:rFonts w:ascii="Arial" w:hAnsi="Arial" w:cs="Arial"/>
        </w:rPr>
        <w:t>priima vaikus Savivaldybės tarybos nustatyta tvarka ir sudaro mokymo sutartis Lietuvos Respublikos švietimo įstatymo nustatyta tvarka;</w:t>
      </w:r>
    </w:p>
    <w:p w14:paraId="4FBFE4B7" w14:textId="2C494B21" w:rsidR="00841156" w:rsidRPr="00781FD2" w:rsidRDefault="002B49C1"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2</w:t>
      </w:r>
      <w:r w:rsidR="002D1575" w:rsidRPr="00781FD2">
        <w:rPr>
          <w:rFonts w:ascii="Arial" w:hAnsi="Arial" w:cs="Arial"/>
        </w:rPr>
        <w:t xml:space="preserve">.24. </w:t>
      </w:r>
      <w:r w:rsidR="00841156" w:rsidRPr="00781FD2">
        <w:rPr>
          <w:rFonts w:ascii="Arial" w:hAnsi="Arial" w:cs="Arial"/>
        </w:rPr>
        <w:t>kiekvienais metais teikia Centro bendruomenei ir Centro tarybai svarstyti bei viešai paskelbia savo metinę veiklos ataskaitą ir Centro metinius ataskaitų rinkinius teisės aktų nustatyta tvarka ir terminais;</w:t>
      </w:r>
    </w:p>
    <w:p w14:paraId="1668C06F" w14:textId="12D3F04E" w:rsidR="009C5D69" w:rsidRDefault="009C5D69" w:rsidP="007031E4">
      <w:pPr>
        <w:tabs>
          <w:tab w:val="left" w:pos="426"/>
          <w:tab w:val="left" w:pos="1134"/>
        </w:tabs>
        <w:spacing w:line="276" w:lineRule="auto"/>
        <w:ind w:firstLine="1134"/>
        <w:jc w:val="both"/>
        <w:rPr>
          <w:rFonts w:ascii="Arial" w:hAnsi="Arial" w:cs="Arial"/>
        </w:rPr>
      </w:pPr>
      <w:r w:rsidRPr="00781FD2">
        <w:rPr>
          <w:rFonts w:ascii="Arial" w:hAnsi="Arial" w:cs="Arial"/>
        </w:rPr>
        <w:t>32.25. dalį savo funkcijų gali pavesti atlikti direktoriaus pavaduotojui ugdymui, kitiems darbuotojams;</w:t>
      </w:r>
    </w:p>
    <w:p w14:paraId="150EDEDC" w14:textId="651D2408" w:rsidR="000E201C" w:rsidRPr="00781FD2" w:rsidRDefault="009C5D69" w:rsidP="007031E4">
      <w:pPr>
        <w:tabs>
          <w:tab w:val="left" w:pos="426"/>
          <w:tab w:val="left" w:pos="1134"/>
        </w:tabs>
        <w:spacing w:line="276" w:lineRule="auto"/>
        <w:ind w:firstLine="1134"/>
        <w:jc w:val="both"/>
        <w:rPr>
          <w:rFonts w:ascii="Arial" w:hAnsi="Arial" w:cs="Arial"/>
        </w:rPr>
      </w:pPr>
      <w:r w:rsidRPr="00781FD2">
        <w:rPr>
          <w:rFonts w:ascii="Arial" w:hAnsi="Arial" w:cs="Arial"/>
        </w:rPr>
        <w:t xml:space="preserve">32.26. </w:t>
      </w:r>
      <w:r w:rsidRPr="00781FD2">
        <w:rPr>
          <w:rFonts w:ascii="Arial" w:hAnsi="Arial" w:cs="Arial"/>
          <w:color w:val="000000"/>
        </w:rPr>
        <w:t>atlieka kitas funkcijas, nustatytas Nuostatuose, direktoriaus pareigybės  aprašyme ir kituose teisės aktuose.</w:t>
      </w:r>
    </w:p>
    <w:p w14:paraId="4418E4F9" w14:textId="67B6A677" w:rsidR="00330A15" w:rsidRPr="00781FD2" w:rsidRDefault="008F5CE1"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3</w:t>
      </w:r>
      <w:r w:rsidR="00330A15" w:rsidRPr="00781FD2">
        <w:rPr>
          <w:rFonts w:ascii="Arial" w:hAnsi="Arial" w:cs="Arial"/>
        </w:rPr>
        <w:t xml:space="preserve">. </w:t>
      </w:r>
      <w:r w:rsidR="007D3324" w:rsidRPr="00781FD2">
        <w:rPr>
          <w:rFonts w:ascii="Arial" w:hAnsi="Arial" w:cs="Arial"/>
        </w:rPr>
        <w:t>Centro valdyme dalyvauja direktoriaus pavaduotojas, kuris:</w:t>
      </w:r>
    </w:p>
    <w:p w14:paraId="4F61ED39" w14:textId="29FC29F7" w:rsidR="00330A15" w:rsidRPr="00781FD2" w:rsidRDefault="00330A1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3</w:t>
      </w:r>
      <w:r w:rsidRPr="00781FD2">
        <w:rPr>
          <w:rFonts w:ascii="Arial" w:hAnsi="Arial" w:cs="Arial"/>
        </w:rPr>
        <w:t xml:space="preserve">.1. </w:t>
      </w:r>
      <w:r w:rsidR="007D3324" w:rsidRPr="00781FD2">
        <w:rPr>
          <w:rFonts w:ascii="Arial" w:hAnsi="Arial" w:cs="Arial"/>
        </w:rPr>
        <w:t>dalyvauja priimant strateginius veiksmus dėl Centro veiklos plėtros;</w:t>
      </w:r>
    </w:p>
    <w:p w14:paraId="2726744A" w14:textId="49E2A127" w:rsidR="00330A15" w:rsidRPr="00781FD2" w:rsidRDefault="00330A1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3</w:t>
      </w:r>
      <w:r w:rsidRPr="00781FD2">
        <w:rPr>
          <w:rFonts w:ascii="Arial" w:hAnsi="Arial" w:cs="Arial"/>
        </w:rPr>
        <w:t xml:space="preserve">.2. </w:t>
      </w:r>
      <w:r w:rsidR="007D3324" w:rsidRPr="00781FD2">
        <w:rPr>
          <w:rFonts w:ascii="Arial" w:hAnsi="Arial" w:cs="Arial"/>
        </w:rPr>
        <w:t>teikia siūlymus dėl Centro metinio veiklos plano, Centro struktūros, Nuostatų pakeitimų;</w:t>
      </w:r>
    </w:p>
    <w:p w14:paraId="6CDA6907" w14:textId="164D2665" w:rsidR="00330A15" w:rsidRPr="00781FD2" w:rsidRDefault="00330A1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3</w:t>
      </w:r>
      <w:r w:rsidRPr="00781FD2">
        <w:rPr>
          <w:rFonts w:ascii="Arial" w:hAnsi="Arial" w:cs="Arial"/>
        </w:rPr>
        <w:t xml:space="preserve">.3. </w:t>
      </w:r>
      <w:r w:rsidR="007D3324" w:rsidRPr="00781FD2">
        <w:rPr>
          <w:rFonts w:ascii="Arial" w:hAnsi="Arial" w:cs="Arial"/>
        </w:rPr>
        <w:t>tiesiogiai vadovauja kitoms j</w:t>
      </w:r>
      <w:r w:rsidR="00137B77" w:rsidRPr="00781FD2">
        <w:rPr>
          <w:rFonts w:ascii="Arial" w:hAnsi="Arial" w:cs="Arial"/>
        </w:rPr>
        <w:t>o</w:t>
      </w:r>
      <w:r w:rsidR="007D3324" w:rsidRPr="00781FD2">
        <w:rPr>
          <w:rFonts w:ascii="Arial" w:hAnsi="Arial" w:cs="Arial"/>
        </w:rPr>
        <w:t xml:space="preserve"> kompetencijai priskirtoms veiklos sritims.</w:t>
      </w:r>
    </w:p>
    <w:p w14:paraId="30864468" w14:textId="28C6A046"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4</w:t>
      </w:r>
      <w:r w:rsidRPr="00781FD2">
        <w:rPr>
          <w:rFonts w:ascii="Arial" w:hAnsi="Arial" w:cs="Arial"/>
        </w:rPr>
        <w:t>. Centro metodinei veiklai organizuoti sudarom</w:t>
      </w:r>
      <w:r w:rsidR="009D3687" w:rsidRPr="00781FD2">
        <w:rPr>
          <w:rFonts w:ascii="Arial" w:hAnsi="Arial" w:cs="Arial"/>
        </w:rPr>
        <w:t>a</w:t>
      </w:r>
      <w:r w:rsidRPr="00781FD2">
        <w:rPr>
          <w:rFonts w:ascii="Arial" w:hAnsi="Arial" w:cs="Arial"/>
        </w:rPr>
        <w:t xml:space="preserve"> mokytojų Metodinė</w:t>
      </w:r>
      <w:r w:rsidR="00302171" w:rsidRPr="00781FD2">
        <w:rPr>
          <w:rFonts w:ascii="Arial" w:hAnsi="Arial" w:cs="Arial"/>
        </w:rPr>
        <w:t xml:space="preserve"> grupė</w:t>
      </w:r>
      <w:r w:rsidRPr="00781FD2">
        <w:rPr>
          <w:rFonts w:ascii="Arial" w:hAnsi="Arial" w:cs="Arial"/>
        </w:rPr>
        <w:t xml:space="preserve">. Metodinės grupės nariai yra vieno arba kelių mokomųjų dalykų mokytojai. Metodinei grupei vadovauja atviru balsavimu grupės narių išrinktas pirmininkas. Metodinės </w:t>
      </w:r>
      <w:r w:rsidR="009D3687" w:rsidRPr="00781FD2">
        <w:rPr>
          <w:rFonts w:ascii="Arial" w:hAnsi="Arial" w:cs="Arial"/>
        </w:rPr>
        <w:t>grupės</w:t>
      </w:r>
      <w:r w:rsidRPr="00781FD2">
        <w:rPr>
          <w:rFonts w:ascii="Arial" w:hAnsi="Arial" w:cs="Arial"/>
        </w:rPr>
        <w:t xml:space="preserve"> veiklą koordinuoja direktoriaus pavaduotojas ugdymui. </w:t>
      </w:r>
    </w:p>
    <w:p w14:paraId="29FB256C" w14:textId="66FF5E04"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5</w:t>
      </w:r>
      <w:r w:rsidRPr="00781FD2">
        <w:rPr>
          <w:rFonts w:ascii="Arial" w:hAnsi="Arial" w:cs="Arial"/>
        </w:rPr>
        <w:t>. Metodinės grupės funkcijos:</w:t>
      </w:r>
    </w:p>
    <w:p w14:paraId="22D75955" w14:textId="6DC6AF52"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5</w:t>
      </w:r>
      <w:r w:rsidRPr="00781FD2">
        <w:rPr>
          <w:rFonts w:ascii="Arial" w:hAnsi="Arial" w:cs="Arial"/>
        </w:rPr>
        <w:t xml:space="preserve">.1. </w:t>
      </w:r>
      <w:r w:rsidR="00860ACE" w:rsidRPr="00781FD2">
        <w:rPr>
          <w:rFonts w:ascii="Arial" w:hAnsi="Arial" w:cs="Arial"/>
        </w:rPr>
        <w:t>teikia Centro direktoriui siūlymus dėl ugdymo plano, ugdymo programų, ugdymo proceso organizavimo, ugdymo turinio, mokymosi metodų, mokinių pasiekimų ir pažangos vertinimo būdų, ugdymosi sąlygų gerinimo;</w:t>
      </w:r>
    </w:p>
    <w:p w14:paraId="3A8AD517" w14:textId="7A40BDE5"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5</w:t>
      </w:r>
      <w:r w:rsidRPr="00781FD2">
        <w:rPr>
          <w:rFonts w:ascii="Arial" w:hAnsi="Arial" w:cs="Arial"/>
        </w:rPr>
        <w:t xml:space="preserve">.2. </w:t>
      </w:r>
      <w:r w:rsidR="00860ACE" w:rsidRPr="00781FD2">
        <w:rPr>
          <w:rFonts w:ascii="Arial" w:hAnsi="Arial" w:cs="Arial"/>
        </w:rPr>
        <w:t>plėtoja profesinės veiklos kompetencijas, dalijasi gerąja darbo patirtimi;</w:t>
      </w:r>
    </w:p>
    <w:p w14:paraId="7B1DAA92" w14:textId="20C1E39E"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lastRenderedPageBreak/>
        <w:t>3</w:t>
      </w:r>
      <w:r w:rsidR="003122A5" w:rsidRPr="00781FD2">
        <w:rPr>
          <w:rFonts w:ascii="Arial" w:hAnsi="Arial" w:cs="Arial"/>
        </w:rPr>
        <w:t>5</w:t>
      </w:r>
      <w:r w:rsidRPr="00781FD2">
        <w:rPr>
          <w:rFonts w:ascii="Arial" w:hAnsi="Arial" w:cs="Arial"/>
        </w:rPr>
        <w:t xml:space="preserve">.3. </w:t>
      </w:r>
      <w:r w:rsidR="00860ACE" w:rsidRPr="00781FD2">
        <w:rPr>
          <w:rFonts w:ascii="Arial" w:hAnsi="Arial" w:cs="Arial"/>
        </w:rPr>
        <w:t>nagrinėja praktinę veiklą, konsultuojasi dėl pedagoginių problemų sprendimo būdų ir darbo metodikos;</w:t>
      </w:r>
    </w:p>
    <w:p w14:paraId="3C258D5D" w14:textId="4945EDC1" w:rsidR="00313195" w:rsidRPr="00781FD2" w:rsidRDefault="00313195" w:rsidP="007031E4">
      <w:pPr>
        <w:tabs>
          <w:tab w:val="left" w:pos="426"/>
          <w:tab w:val="left" w:pos="1134"/>
        </w:tabs>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5</w:t>
      </w:r>
      <w:r w:rsidRPr="00781FD2">
        <w:rPr>
          <w:rFonts w:ascii="Arial" w:hAnsi="Arial" w:cs="Arial"/>
        </w:rPr>
        <w:t>.4.</w:t>
      </w:r>
      <w:r w:rsidRPr="00781FD2">
        <w:rPr>
          <w:rFonts w:ascii="Arial" w:hAnsi="Arial" w:cs="Arial"/>
          <w:color w:val="000000"/>
        </w:rPr>
        <w:t xml:space="preserve"> </w:t>
      </w:r>
      <w:r w:rsidR="00860ACE" w:rsidRPr="00781FD2">
        <w:rPr>
          <w:rFonts w:ascii="Arial" w:hAnsi="Arial" w:cs="Arial"/>
          <w:color w:val="000000"/>
        </w:rPr>
        <w:t>analizuoja kvalifikacijos tobulinimo renginių kokybę, jų atitikimą Centro ir mokytojų poreikius</w:t>
      </w:r>
      <w:r w:rsidR="006B593A" w:rsidRPr="00781FD2">
        <w:rPr>
          <w:rFonts w:ascii="Arial" w:hAnsi="Arial" w:cs="Arial"/>
          <w:color w:val="000000"/>
        </w:rPr>
        <w:t>;</w:t>
      </w:r>
    </w:p>
    <w:p w14:paraId="11DA965B" w14:textId="1ABED849" w:rsidR="00313195" w:rsidRPr="00781FD2" w:rsidRDefault="003122A5" w:rsidP="007031E4">
      <w:pPr>
        <w:tabs>
          <w:tab w:val="left" w:pos="426"/>
          <w:tab w:val="left" w:pos="1134"/>
        </w:tabs>
        <w:spacing w:line="276" w:lineRule="auto"/>
        <w:ind w:firstLine="1134"/>
        <w:jc w:val="both"/>
        <w:rPr>
          <w:rFonts w:ascii="Arial" w:hAnsi="Arial" w:cs="Arial"/>
        </w:rPr>
      </w:pPr>
      <w:r w:rsidRPr="00781FD2">
        <w:rPr>
          <w:rFonts w:ascii="Arial" w:hAnsi="Arial" w:cs="Arial"/>
          <w:color w:val="000000"/>
        </w:rPr>
        <w:t>35</w:t>
      </w:r>
      <w:r w:rsidR="00313195" w:rsidRPr="00781FD2">
        <w:rPr>
          <w:rFonts w:ascii="Arial" w:hAnsi="Arial" w:cs="Arial"/>
          <w:color w:val="000000"/>
        </w:rPr>
        <w:t xml:space="preserve">.5. </w:t>
      </w:r>
      <w:r w:rsidR="00860ACE" w:rsidRPr="00781FD2">
        <w:rPr>
          <w:rFonts w:ascii="Arial" w:hAnsi="Arial" w:cs="Arial"/>
        </w:rPr>
        <w:t xml:space="preserve">teikia pasiūlymus ir rekomendacijas </w:t>
      </w:r>
      <w:r w:rsidR="00870560" w:rsidRPr="00781FD2">
        <w:rPr>
          <w:rFonts w:ascii="Arial" w:hAnsi="Arial" w:cs="Arial"/>
        </w:rPr>
        <w:t>Centro</w:t>
      </w:r>
      <w:r w:rsidR="00860ACE" w:rsidRPr="00781FD2">
        <w:rPr>
          <w:rFonts w:ascii="Arial" w:hAnsi="Arial" w:cs="Arial"/>
        </w:rPr>
        <w:t xml:space="preserve"> mokytojų atestacijos komisijai, dėl mokytojų kvalifikacinės kategorijos suteikimo</w:t>
      </w:r>
      <w:r w:rsidR="006B593A" w:rsidRPr="00781FD2">
        <w:rPr>
          <w:rFonts w:ascii="Arial" w:hAnsi="Arial" w:cs="Arial"/>
        </w:rPr>
        <w:t>.</w:t>
      </w:r>
    </w:p>
    <w:p w14:paraId="09C6CA7F" w14:textId="267C33D3" w:rsidR="00313195" w:rsidRPr="00781FD2" w:rsidRDefault="003122A5" w:rsidP="007031E4">
      <w:pPr>
        <w:tabs>
          <w:tab w:val="left" w:pos="426"/>
          <w:tab w:val="left" w:pos="1134"/>
        </w:tabs>
        <w:spacing w:line="276" w:lineRule="auto"/>
        <w:ind w:firstLine="1134"/>
        <w:jc w:val="both"/>
        <w:rPr>
          <w:rFonts w:ascii="Arial" w:hAnsi="Arial" w:cs="Arial"/>
        </w:rPr>
      </w:pPr>
      <w:r w:rsidRPr="00781FD2">
        <w:rPr>
          <w:rFonts w:ascii="Arial" w:hAnsi="Arial" w:cs="Arial"/>
          <w:color w:val="000000"/>
        </w:rPr>
        <w:t>36</w:t>
      </w:r>
      <w:r w:rsidR="00313195" w:rsidRPr="00781FD2">
        <w:rPr>
          <w:rFonts w:ascii="Arial" w:hAnsi="Arial" w:cs="Arial"/>
          <w:color w:val="000000"/>
        </w:rPr>
        <w:t xml:space="preserve">. </w:t>
      </w:r>
      <w:r w:rsidR="00313195" w:rsidRPr="00781FD2">
        <w:rPr>
          <w:rFonts w:ascii="Arial" w:hAnsi="Arial" w:cs="Arial"/>
        </w:rPr>
        <w:t>Ugdymo turinio formavimo ir ugdymo proceso organizavimo, kitais Centro veiklos klausimais Centro direktorius gali organizuoti mokytojų, kitų Centro darbuotojų, kurių veikla susijusi su nagrinėjamu klausimu, pasitarimus.</w:t>
      </w:r>
    </w:p>
    <w:p w14:paraId="0ED0B3A0" w14:textId="343ACB80" w:rsidR="007D3324" w:rsidRPr="007031E4" w:rsidRDefault="003122A5" w:rsidP="007031E4">
      <w:pPr>
        <w:tabs>
          <w:tab w:val="left" w:pos="426"/>
          <w:tab w:val="left" w:pos="1134"/>
        </w:tabs>
        <w:spacing w:line="276" w:lineRule="auto"/>
        <w:ind w:firstLine="1134"/>
        <w:jc w:val="both"/>
        <w:rPr>
          <w:rFonts w:ascii="Arial" w:hAnsi="Arial" w:cs="Arial"/>
        </w:rPr>
      </w:pPr>
      <w:r w:rsidRPr="00781FD2">
        <w:rPr>
          <w:rFonts w:ascii="Arial" w:hAnsi="Arial" w:cs="Arial"/>
        </w:rPr>
        <w:t>37</w:t>
      </w:r>
      <w:r w:rsidR="00313195" w:rsidRPr="00781FD2">
        <w:rPr>
          <w:rFonts w:ascii="Arial" w:hAnsi="Arial" w:cs="Arial"/>
        </w:rPr>
        <w:t>. Darbo tarybos</w:t>
      </w:r>
      <w:r w:rsidR="002B49C1" w:rsidRPr="00781FD2">
        <w:rPr>
          <w:rFonts w:ascii="Arial" w:hAnsi="Arial" w:cs="Arial"/>
        </w:rPr>
        <w:t>, profesinės sąjungos</w:t>
      </w:r>
      <w:r w:rsidR="00313195" w:rsidRPr="00781FD2">
        <w:rPr>
          <w:rFonts w:ascii="Arial" w:hAnsi="Arial" w:cs="Arial"/>
        </w:rPr>
        <w:t xml:space="preserve"> veiklą Centre reglamentuoja </w:t>
      </w:r>
      <w:r w:rsidR="00313195" w:rsidRPr="00781FD2">
        <w:rPr>
          <w:rFonts w:ascii="Arial" w:hAnsi="Arial" w:cs="Arial"/>
          <w:color w:val="000000"/>
        </w:rPr>
        <w:t>įstatymai.</w:t>
      </w:r>
      <w:r w:rsidR="00313195" w:rsidRPr="00781FD2">
        <w:rPr>
          <w:rFonts w:ascii="Arial" w:hAnsi="Arial" w:cs="Arial"/>
        </w:rPr>
        <w:t xml:space="preserve"> </w:t>
      </w:r>
    </w:p>
    <w:p w14:paraId="7787B01A" w14:textId="77777777" w:rsidR="007D3324" w:rsidRPr="007031E4" w:rsidRDefault="007D3324" w:rsidP="007031E4">
      <w:pPr>
        <w:pStyle w:val="Antrat5"/>
        <w:spacing w:before="240" w:line="276" w:lineRule="auto"/>
        <w:jc w:val="center"/>
        <w:rPr>
          <w:rFonts w:ascii="Arial" w:hAnsi="Arial" w:cs="Arial"/>
          <w:b/>
          <w:bCs/>
          <w:color w:val="auto"/>
        </w:rPr>
      </w:pPr>
      <w:r w:rsidRPr="007031E4">
        <w:rPr>
          <w:rFonts w:ascii="Arial" w:hAnsi="Arial" w:cs="Arial"/>
          <w:b/>
          <w:bCs/>
          <w:color w:val="auto"/>
        </w:rPr>
        <w:t>V SKYRIUS</w:t>
      </w:r>
    </w:p>
    <w:p w14:paraId="481C3A7F" w14:textId="4E9DC311" w:rsidR="007D3324" w:rsidRPr="007031E4" w:rsidRDefault="007D3324" w:rsidP="007031E4">
      <w:pPr>
        <w:pStyle w:val="Antrat5"/>
        <w:spacing w:before="0" w:after="240" w:line="276" w:lineRule="auto"/>
        <w:jc w:val="center"/>
        <w:rPr>
          <w:rFonts w:ascii="Arial" w:hAnsi="Arial" w:cs="Arial"/>
          <w:b/>
          <w:bCs/>
          <w:color w:val="auto"/>
        </w:rPr>
      </w:pPr>
      <w:r w:rsidRPr="007031E4">
        <w:rPr>
          <w:rFonts w:ascii="Arial" w:hAnsi="Arial" w:cs="Arial"/>
          <w:b/>
          <w:bCs/>
          <w:color w:val="auto"/>
        </w:rPr>
        <w:t>CENTRO SAVIVALDA</w:t>
      </w:r>
    </w:p>
    <w:p w14:paraId="56A477B4" w14:textId="1D385566" w:rsidR="00F35711" w:rsidRPr="00781FD2" w:rsidRDefault="00657836" w:rsidP="00184D78">
      <w:pPr>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8</w:t>
      </w:r>
      <w:r w:rsidRPr="00781FD2">
        <w:rPr>
          <w:rFonts w:ascii="Arial" w:hAnsi="Arial" w:cs="Arial"/>
        </w:rPr>
        <w:t xml:space="preserve">. Centro taryba (toliau – Taryba) yra aukščiausia </w:t>
      </w:r>
      <w:r w:rsidR="00C46D3B" w:rsidRPr="00781FD2">
        <w:rPr>
          <w:rFonts w:ascii="Arial" w:hAnsi="Arial" w:cs="Arial"/>
        </w:rPr>
        <w:t>Centro</w:t>
      </w:r>
      <w:r w:rsidRPr="00781FD2">
        <w:rPr>
          <w:rFonts w:ascii="Arial" w:hAnsi="Arial" w:cs="Arial"/>
        </w:rPr>
        <w:t xml:space="preserve"> savivaldos institucija sudaryta iš ugdytinių, tėvų (globėjų, rūpintojų), mokytojų ir vietos bendruomenės atstovų. Taryba telkia narius demokratiniam </w:t>
      </w:r>
      <w:r w:rsidR="00C46D3B" w:rsidRPr="00781FD2">
        <w:rPr>
          <w:rFonts w:ascii="Arial" w:hAnsi="Arial" w:cs="Arial"/>
        </w:rPr>
        <w:t>Centro</w:t>
      </w:r>
      <w:r w:rsidRPr="00781FD2">
        <w:rPr>
          <w:rFonts w:ascii="Arial" w:hAnsi="Arial" w:cs="Arial"/>
        </w:rPr>
        <w:t xml:space="preserve"> valdymui, aktualiems </w:t>
      </w:r>
      <w:r w:rsidR="00C46D3B" w:rsidRPr="00781FD2">
        <w:rPr>
          <w:rFonts w:ascii="Arial" w:hAnsi="Arial" w:cs="Arial"/>
        </w:rPr>
        <w:t>Centro</w:t>
      </w:r>
      <w:r w:rsidRPr="00781FD2">
        <w:rPr>
          <w:rFonts w:ascii="Arial" w:hAnsi="Arial" w:cs="Arial"/>
        </w:rPr>
        <w:t xml:space="preserve"> klausimams spręsti, atstovauti teisėtiems </w:t>
      </w:r>
      <w:r w:rsidR="00C46D3B" w:rsidRPr="00781FD2">
        <w:rPr>
          <w:rFonts w:ascii="Arial" w:hAnsi="Arial" w:cs="Arial"/>
        </w:rPr>
        <w:t>Centro</w:t>
      </w:r>
      <w:r w:rsidRPr="00781FD2">
        <w:rPr>
          <w:rFonts w:ascii="Arial" w:hAnsi="Arial" w:cs="Arial"/>
        </w:rPr>
        <w:t xml:space="preserve"> interesams. Taryba renkama dvejiems metams. </w:t>
      </w:r>
    </w:p>
    <w:p w14:paraId="6D0A27BA" w14:textId="0E64BF72" w:rsidR="00657836" w:rsidRPr="00781FD2" w:rsidRDefault="00657836" w:rsidP="00184D78">
      <w:pPr>
        <w:spacing w:line="276" w:lineRule="auto"/>
        <w:ind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 xml:space="preserve">. Tarybą sudaro 5 nariai: 1 tėvų (globėjų, rūpintojų) atstovas, 2 – mokytojai, 1 – aptarnaujančio personalo darbuotojas, 1 – vietos bendruomenės atstovas. Tarybos pirmininką, jo pavaduotoją ir sekretorių renka Tarybos nariai atviru balsavimu pirmajame Tarybos posėdyje. Tarybos nariu negali būti Centro direktorius, valstybės politikai, </w:t>
      </w:r>
      <w:r w:rsidRPr="00781FD2">
        <w:rPr>
          <w:rFonts w:ascii="Arial" w:hAnsi="Arial" w:cs="Arial"/>
          <w:color w:val="000000"/>
        </w:rPr>
        <w:t>politinio (asmeninio) pasitikėjimo valstybės tarnautojai. Tarybos nario kadencijų skaičius neribojamas</w:t>
      </w:r>
      <w:r w:rsidRPr="00781FD2">
        <w:rPr>
          <w:rFonts w:ascii="Arial" w:hAnsi="Arial" w:cs="Arial"/>
        </w:rPr>
        <w:t>:</w:t>
      </w:r>
    </w:p>
    <w:p w14:paraId="39A2FB0A" w14:textId="0E8BA9FD" w:rsidR="00657836" w:rsidRPr="00781FD2" w:rsidRDefault="00657836"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.1. tėvai (globėjai, rūpintojai) į Tarybą renkami visuotiniame tėvų susirinkime. Kandidatus į Tarybą pasiūlo susirinkimo dalyviai arba kandidatai pasisiūlo patys;</w:t>
      </w:r>
    </w:p>
    <w:p w14:paraId="3C857AD6" w14:textId="1E562059" w:rsidR="00657836" w:rsidRPr="00781FD2" w:rsidRDefault="00657836"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.2. mokytojų atstovai į Tarybą renkami Mokytojų tarybos posėdyje. Kandidatus į Tarybą pasiūlo posėdžio dalyviai arba kandidatai pasisiūlo patys;</w:t>
      </w:r>
    </w:p>
    <w:p w14:paraId="39A5C0C7" w14:textId="17B7C190" w:rsidR="00657836" w:rsidRPr="00781FD2" w:rsidRDefault="00657836"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bookmarkStart w:id="1" w:name="_Hlk163121050"/>
      <w:r w:rsidRPr="00781FD2">
        <w:rPr>
          <w:rFonts w:ascii="Arial" w:hAnsi="Arial" w:cs="Arial"/>
        </w:rPr>
        <w:t>3</w:t>
      </w:r>
      <w:r w:rsidR="003122A5" w:rsidRPr="00781FD2">
        <w:rPr>
          <w:rFonts w:ascii="Arial" w:hAnsi="Arial" w:cs="Arial"/>
        </w:rPr>
        <w:t>9</w:t>
      </w:r>
      <w:r w:rsidRPr="00781FD2">
        <w:rPr>
          <w:rFonts w:ascii="Arial" w:hAnsi="Arial" w:cs="Arial"/>
        </w:rPr>
        <w:t>.3. bendruomenės atstovą į Tarybą deleguoja vietos seniūnijos seniūnaičių sueiga;</w:t>
      </w:r>
    </w:p>
    <w:bookmarkEnd w:id="1"/>
    <w:p w14:paraId="26E16910" w14:textId="14297202" w:rsidR="00657836" w:rsidRPr="00781FD2" w:rsidRDefault="00657836" w:rsidP="0034218E">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w:t>
      </w:r>
      <w:r w:rsidR="00803969" w:rsidRPr="00781FD2">
        <w:rPr>
          <w:rFonts w:ascii="Arial" w:hAnsi="Arial" w:cs="Arial"/>
        </w:rPr>
        <w:t>4</w:t>
      </w:r>
      <w:r w:rsidRPr="00781FD2">
        <w:rPr>
          <w:rFonts w:ascii="Arial" w:hAnsi="Arial" w:cs="Arial"/>
        </w:rPr>
        <w:t xml:space="preserve">. </w:t>
      </w:r>
      <w:r w:rsidR="0034218E" w:rsidRPr="0067431E">
        <w:rPr>
          <w:rFonts w:ascii="Arial" w:hAnsi="Arial" w:cs="Arial"/>
        </w:rPr>
        <w:t xml:space="preserve">Tarybos nario įgaliojimai prasideda, kai į pirmąjį posėdį susirenka išrinkti Tarybos nariai, ir baigiasi, kai į pirmąjį posėdį susirenka naujai kadencijai išrinkti Tarybos nariai. Posėdis </w:t>
      </w:r>
      <w:bookmarkStart w:id="2" w:name="_Hlk163737443"/>
      <w:r w:rsidR="0034218E" w:rsidRPr="0067431E">
        <w:rPr>
          <w:rFonts w:ascii="Arial" w:hAnsi="Arial" w:cs="Arial"/>
        </w:rPr>
        <w:t xml:space="preserve">yra teisėtas, jeigu jame dalyvauja </w:t>
      </w:r>
      <w:r w:rsidR="0034218E">
        <w:rPr>
          <w:rFonts w:ascii="Arial" w:hAnsi="Arial" w:cs="Arial"/>
        </w:rPr>
        <w:t xml:space="preserve">ne mažiau kaip </w:t>
      </w:r>
      <w:r w:rsidR="0034218E" w:rsidRPr="0067431E">
        <w:rPr>
          <w:rFonts w:ascii="Arial" w:hAnsi="Arial" w:cs="Arial"/>
        </w:rPr>
        <w:t>du trečdaliai visų jos narių</w:t>
      </w:r>
      <w:bookmarkEnd w:id="2"/>
      <w:r w:rsidR="0034218E">
        <w:rPr>
          <w:rFonts w:ascii="Arial" w:hAnsi="Arial" w:cs="Arial"/>
        </w:rPr>
        <w:t>;</w:t>
      </w:r>
    </w:p>
    <w:p w14:paraId="30884B54" w14:textId="6C32ADC1" w:rsidR="00657836" w:rsidRPr="00781FD2" w:rsidRDefault="00657836"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w:t>
      </w:r>
      <w:r w:rsidR="00803969" w:rsidRPr="00781FD2">
        <w:rPr>
          <w:rFonts w:ascii="Arial" w:hAnsi="Arial" w:cs="Arial"/>
        </w:rPr>
        <w:t>5</w:t>
      </w:r>
      <w:r w:rsidRPr="00781FD2">
        <w:rPr>
          <w:rFonts w:ascii="Arial" w:hAnsi="Arial" w:cs="Arial"/>
        </w:rPr>
        <w:t xml:space="preserve">. posėdžius šaukia Tarybos pirmininkas. Apie posėdžio laiką ir svarstyti parengtus klausimus pirmininkas informuoja narius ne vėliau kaip prieš 3 dienas iki posėdžio pradžios. Posėdžiai kviečiami ne rečiau kaip du kartus per metus. Į posėdžius gali būti kviečiami kiti </w:t>
      </w:r>
      <w:r w:rsidR="00870560" w:rsidRPr="00781FD2">
        <w:rPr>
          <w:rFonts w:ascii="Arial" w:hAnsi="Arial" w:cs="Arial"/>
        </w:rPr>
        <w:t>Centro</w:t>
      </w:r>
      <w:r w:rsidRPr="00781FD2">
        <w:rPr>
          <w:rFonts w:ascii="Arial" w:hAnsi="Arial" w:cs="Arial"/>
        </w:rPr>
        <w:t xml:space="preserve"> atstovai: rėmėjai, socialiniai partneriai ir kiti asmenys;</w:t>
      </w:r>
    </w:p>
    <w:p w14:paraId="732D8A7F" w14:textId="02F37C0A" w:rsidR="0034218E" w:rsidRDefault="00657836" w:rsidP="0034218E">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3</w:t>
      </w:r>
      <w:r w:rsidR="003122A5" w:rsidRPr="00781FD2">
        <w:rPr>
          <w:rFonts w:ascii="Arial" w:hAnsi="Arial" w:cs="Arial"/>
        </w:rPr>
        <w:t>9</w:t>
      </w:r>
      <w:r w:rsidRPr="00781FD2">
        <w:rPr>
          <w:rFonts w:ascii="Arial" w:hAnsi="Arial" w:cs="Arial"/>
        </w:rPr>
        <w:t>.</w:t>
      </w:r>
      <w:r w:rsidR="00803969" w:rsidRPr="00781FD2">
        <w:rPr>
          <w:rFonts w:ascii="Arial" w:hAnsi="Arial" w:cs="Arial"/>
        </w:rPr>
        <w:t>6</w:t>
      </w:r>
      <w:r w:rsidRPr="00781FD2">
        <w:rPr>
          <w:rFonts w:ascii="Arial" w:hAnsi="Arial" w:cs="Arial"/>
        </w:rPr>
        <w:t xml:space="preserve">. </w:t>
      </w:r>
      <w:r w:rsidR="0034218E" w:rsidRPr="00EB7BDD">
        <w:rPr>
          <w:rFonts w:ascii="Arial" w:hAnsi="Arial" w:cs="Arial"/>
        </w:rPr>
        <w:t xml:space="preserve">nutarimai priimami Tarybos posėdyje dalyvaujančių narių balsų dauguma. Jeigu balsai pasiskirsto po lygiai, lemia pirmininko balsas. Jeigu pirmininkas posėdyje nedalyvauja, o balsai pasiskirsto po lygiai, lemia pirmininko pavaduotojo balsas. Nutarimai yra teisėti, jei neprieštarauja teisės aktams. Norminio pobūdžio nutarimai gali būti įforminami </w:t>
      </w:r>
      <w:r w:rsidR="0034218E">
        <w:rPr>
          <w:rFonts w:ascii="Arial" w:hAnsi="Arial" w:cs="Arial"/>
        </w:rPr>
        <w:t>Centro</w:t>
      </w:r>
      <w:r w:rsidR="0034218E" w:rsidRPr="00EB7BDD">
        <w:rPr>
          <w:rFonts w:ascii="Arial" w:hAnsi="Arial" w:cs="Arial"/>
        </w:rPr>
        <w:t xml:space="preserve"> direktoriaus įsakymu;</w:t>
      </w:r>
    </w:p>
    <w:p w14:paraId="77BE980D" w14:textId="7FC6A27E" w:rsidR="00657836" w:rsidRPr="00781FD2" w:rsidRDefault="0034218E"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sidRPr="00781FD2">
        <w:rPr>
          <w:rFonts w:ascii="Arial" w:hAnsi="Arial" w:cs="Arial"/>
        </w:rPr>
        <w:t xml:space="preserve">39.7. </w:t>
      </w:r>
      <w:r w:rsidR="00657836" w:rsidRPr="00781FD2">
        <w:rPr>
          <w:rFonts w:ascii="Arial" w:hAnsi="Arial" w:cs="Arial"/>
        </w:rPr>
        <w:t>Tarybos nutarimus, kurie prieštarauja Centro veiklą reglamentuojantiems dokumentams, Centro direktorius prašo svarstyti iš naujo;</w:t>
      </w:r>
    </w:p>
    <w:p w14:paraId="65DC0FF3" w14:textId="7325B111" w:rsidR="00657836" w:rsidRPr="00781FD2" w:rsidRDefault="0034218E" w:rsidP="00184D78">
      <w:pPr>
        <w:widowControl w:val="0"/>
        <w:tabs>
          <w:tab w:val="num" w:pos="0"/>
          <w:tab w:val="left" w:pos="113"/>
        </w:tabs>
        <w:overflowPunct w:val="0"/>
        <w:autoSpaceDE w:val="0"/>
        <w:autoSpaceDN w:val="0"/>
        <w:adjustRightInd w:val="0"/>
        <w:spacing w:line="276" w:lineRule="auto"/>
        <w:ind w:right="-24" w:firstLine="1134"/>
        <w:jc w:val="both"/>
        <w:rPr>
          <w:rFonts w:ascii="Arial" w:hAnsi="Arial" w:cs="Arial"/>
        </w:rPr>
      </w:pPr>
      <w:r>
        <w:rPr>
          <w:rFonts w:ascii="Arial" w:hAnsi="Arial" w:cs="Arial"/>
        </w:rPr>
        <w:t xml:space="preserve">39.8. </w:t>
      </w:r>
      <w:r w:rsidR="00657836" w:rsidRPr="00781FD2">
        <w:rPr>
          <w:rFonts w:ascii="Arial" w:hAnsi="Arial" w:cs="Arial"/>
        </w:rPr>
        <w:t xml:space="preserve">Tarybos narys prieš terminą netenka savo įgaliojimų, kai jis atsistatydina. Nutrūkus Tarybos nario įgaliojimams pirma laiko, naują Tarybos narį deleguoja atitinkama </w:t>
      </w:r>
      <w:r w:rsidR="00657836" w:rsidRPr="00781FD2">
        <w:rPr>
          <w:rFonts w:ascii="Arial" w:hAnsi="Arial" w:cs="Arial"/>
        </w:rPr>
        <w:lastRenderedPageBreak/>
        <w:t>Centro savivaldos institucija bendra tvarka Tarybos esamos kadencijos likusiam laikotarpiui.</w:t>
      </w:r>
    </w:p>
    <w:p w14:paraId="465CC667" w14:textId="233987BB" w:rsidR="00657836" w:rsidRPr="00781FD2" w:rsidRDefault="003122A5" w:rsidP="00184D78">
      <w:pPr>
        <w:spacing w:line="276" w:lineRule="auto"/>
        <w:ind w:firstLine="1134"/>
        <w:jc w:val="both"/>
        <w:rPr>
          <w:rFonts w:ascii="Arial" w:hAnsi="Arial" w:cs="Arial"/>
        </w:rPr>
      </w:pPr>
      <w:bookmarkStart w:id="3" w:name="_Hlk163720430"/>
      <w:r w:rsidRPr="00781FD2">
        <w:rPr>
          <w:rFonts w:ascii="Arial" w:hAnsi="Arial" w:cs="Arial"/>
        </w:rPr>
        <w:t>40</w:t>
      </w:r>
      <w:r w:rsidR="00657836" w:rsidRPr="00781FD2">
        <w:rPr>
          <w:rFonts w:ascii="Arial" w:hAnsi="Arial" w:cs="Arial"/>
        </w:rPr>
        <w:t xml:space="preserve">. Taryba pagal savo kompetenciją turi teisę gauti iš </w:t>
      </w:r>
      <w:r w:rsidR="00870560" w:rsidRPr="00781FD2">
        <w:rPr>
          <w:rFonts w:ascii="Arial" w:hAnsi="Arial" w:cs="Arial"/>
        </w:rPr>
        <w:t>Centro</w:t>
      </w:r>
      <w:r w:rsidR="00657836" w:rsidRPr="00781FD2">
        <w:rPr>
          <w:rFonts w:ascii="Arial" w:hAnsi="Arial" w:cs="Arial"/>
        </w:rPr>
        <w:t xml:space="preserve"> administracijos informaciją apie </w:t>
      </w:r>
      <w:r w:rsidR="00870560" w:rsidRPr="00781FD2">
        <w:rPr>
          <w:rFonts w:ascii="Arial" w:hAnsi="Arial" w:cs="Arial"/>
        </w:rPr>
        <w:t>Centro</w:t>
      </w:r>
      <w:r w:rsidR="00657836" w:rsidRPr="00781FD2">
        <w:rPr>
          <w:rFonts w:ascii="Arial" w:hAnsi="Arial" w:cs="Arial"/>
        </w:rPr>
        <w:t xml:space="preserve"> veiklą.</w:t>
      </w:r>
    </w:p>
    <w:p w14:paraId="7034312F" w14:textId="5F02B881" w:rsidR="00657836" w:rsidRPr="00781FD2" w:rsidRDefault="002B49C1"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1</w:t>
      </w:r>
      <w:r w:rsidR="00657836" w:rsidRPr="00781FD2">
        <w:rPr>
          <w:rFonts w:ascii="Arial" w:hAnsi="Arial" w:cs="Arial"/>
        </w:rPr>
        <w:t>. Savivaldybė, švietimo priežiūrą vykdančios institucijos, nustačiusios, kad Tarybos priimti nutarimai prieštarauja įstatymams ir kitiems Centro veiklą reglamentuojantiems teisės aktams, siūlo Tarybai svarstyti juos pakartotinai.</w:t>
      </w:r>
    </w:p>
    <w:bookmarkEnd w:id="3"/>
    <w:p w14:paraId="1D4FDB20" w14:textId="212267FE"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 Tarybos funkcijos:</w:t>
      </w:r>
    </w:p>
    <w:p w14:paraId="1B9628A1" w14:textId="4D4057E1"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 xml:space="preserve">.1. teikia siūlymus dėl </w:t>
      </w:r>
      <w:r w:rsidRPr="00781FD2">
        <w:rPr>
          <w:rFonts w:ascii="Arial" w:hAnsi="Arial" w:cs="Arial"/>
        </w:rPr>
        <w:t>Centro</w:t>
      </w:r>
      <w:r w:rsidR="00657836" w:rsidRPr="00781FD2">
        <w:rPr>
          <w:rFonts w:ascii="Arial" w:hAnsi="Arial" w:cs="Arial"/>
        </w:rPr>
        <w:t xml:space="preserve"> strateginių tikslų, uždavinių ir jų įgyvendinimo priemonių;</w:t>
      </w:r>
    </w:p>
    <w:p w14:paraId="6AA15F55" w14:textId="7849D94B"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 xml:space="preserve">.2. pritaria Centro strateginiam, metiniams veiklos planams, darbo tvarkos taisyklėms, kitiems Centro veiklą reglamentuojantiems dokumentams, teikiamiems </w:t>
      </w:r>
      <w:r w:rsidR="0083026A" w:rsidRPr="00781FD2">
        <w:rPr>
          <w:rFonts w:ascii="Arial" w:hAnsi="Arial" w:cs="Arial"/>
        </w:rPr>
        <w:t>Centro</w:t>
      </w:r>
      <w:r w:rsidR="00657836" w:rsidRPr="00781FD2">
        <w:rPr>
          <w:rFonts w:ascii="Arial" w:hAnsi="Arial" w:cs="Arial"/>
        </w:rPr>
        <w:t xml:space="preserve"> administracijos;</w:t>
      </w:r>
    </w:p>
    <w:p w14:paraId="4BD33E95" w14:textId="68087018"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.3. teikia siūlymus direktoriui dėl Nuostatų pakeitimo ar papildymo, Centro vidaus struktūros tobulinimo;</w:t>
      </w:r>
    </w:p>
    <w:p w14:paraId="0214B9E4" w14:textId="5DAD5336"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.4. išklauso Centro</w:t>
      </w:r>
      <w:r w:rsidR="0083026A" w:rsidRPr="00781FD2">
        <w:rPr>
          <w:rFonts w:ascii="Arial" w:hAnsi="Arial" w:cs="Arial"/>
        </w:rPr>
        <w:t>, direktoriaus</w:t>
      </w:r>
      <w:r w:rsidR="00657836" w:rsidRPr="00781FD2">
        <w:rPr>
          <w:rFonts w:ascii="Arial" w:hAnsi="Arial" w:cs="Arial"/>
        </w:rPr>
        <w:t xml:space="preserve"> metines veiklos ataskaitas ir teikia siūlymus Centro direktoriui dėl veiklos tobulinimo, saugių ugdymo(si) ir darbo sąlygų sudarymo;</w:t>
      </w:r>
    </w:p>
    <w:p w14:paraId="702C188C" w14:textId="7E58AC9C"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.5. atlieka ūkinės ir finansinės Centro veiklos priežiūrą, teikia siūlymus Savivaldybės tarybai ar jos įgaliotai institucijai, Centro direktoriui dėl materialinio aprūpinimo, lėšų panaudojimo;</w:t>
      </w:r>
    </w:p>
    <w:p w14:paraId="66B69FF5" w14:textId="6521C24C"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 xml:space="preserve">6. </w:t>
      </w:r>
      <w:bookmarkStart w:id="4" w:name="_Hlk163720918"/>
      <w:r w:rsidR="0083026A" w:rsidRPr="00781FD2">
        <w:rPr>
          <w:rFonts w:ascii="Arial" w:hAnsi="Arial" w:cs="Arial"/>
        </w:rPr>
        <w:t>svarsto kitų Centro savivaldos institucijų ar bendruomenės narių iniciatyvas ir teikia siūlymus Centro direktoriui;</w:t>
      </w:r>
      <w:bookmarkEnd w:id="4"/>
    </w:p>
    <w:p w14:paraId="0723568B" w14:textId="1F5655B3"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657836" w:rsidRPr="00781FD2">
        <w:rPr>
          <w:rFonts w:ascii="Arial" w:hAnsi="Arial" w:cs="Arial"/>
        </w:rPr>
        <w:t xml:space="preserve">.7. deleguoja atstovus į </w:t>
      </w:r>
      <w:r w:rsidR="0083026A" w:rsidRPr="00781FD2">
        <w:rPr>
          <w:rFonts w:ascii="Arial" w:hAnsi="Arial" w:cs="Arial"/>
        </w:rPr>
        <w:t>Centro</w:t>
      </w:r>
      <w:r w:rsidR="00657836" w:rsidRPr="00781FD2">
        <w:rPr>
          <w:rFonts w:ascii="Arial" w:hAnsi="Arial" w:cs="Arial"/>
        </w:rPr>
        <w:t xml:space="preserve"> atestacijos ir viešo konkurso laisvai </w:t>
      </w:r>
      <w:r w:rsidR="0083026A" w:rsidRPr="00781FD2">
        <w:rPr>
          <w:rFonts w:ascii="Arial" w:hAnsi="Arial" w:cs="Arial"/>
        </w:rPr>
        <w:t>Centro</w:t>
      </w:r>
      <w:r w:rsidR="00657836" w:rsidRPr="00781FD2">
        <w:rPr>
          <w:rFonts w:ascii="Arial" w:hAnsi="Arial" w:cs="Arial"/>
        </w:rPr>
        <w:t xml:space="preserve"> direktoriaus vietai užimti komisijas, vertina </w:t>
      </w:r>
      <w:r w:rsidR="0083026A" w:rsidRPr="00781FD2">
        <w:rPr>
          <w:rFonts w:ascii="Arial" w:hAnsi="Arial" w:cs="Arial"/>
        </w:rPr>
        <w:t>Centro</w:t>
      </w:r>
      <w:r w:rsidR="00657836" w:rsidRPr="00781FD2">
        <w:rPr>
          <w:rFonts w:ascii="Arial" w:hAnsi="Arial" w:cs="Arial"/>
        </w:rPr>
        <w:t xml:space="preserve"> direktoriaus kasmetinę veiklą.</w:t>
      </w:r>
    </w:p>
    <w:p w14:paraId="19D6A796" w14:textId="1B481640" w:rsidR="0083026A" w:rsidRPr="00781FD2" w:rsidRDefault="00870560" w:rsidP="00184D78">
      <w:pPr>
        <w:spacing w:line="276" w:lineRule="auto"/>
        <w:ind w:firstLine="1134"/>
        <w:jc w:val="both"/>
        <w:rPr>
          <w:rFonts w:ascii="Arial" w:hAnsi="Arial" w:cs="Arial"/>
        </w:rPr>
      </w:pPr>
      <w:bookmarkStart w:id="5" w:name="_Hlk163720996"/>
      <w:r w:rsidRPr="00781FD2">
        <w:rPr>
          <w:rFonts w:ascii="Arial" w:hAnsi="Arial" w:cs="Arial"/>
        </w:rPr>
        <w:t>4</w:t>
      </w:r>
      <w:r w:rsidR="003122A5" w:rsidRPr="00781FD2">
        <w:rPr>
          <w:rFonts w:ascii="Arial" w:hAnsi="Arial" w:cs="Arial"/>
        </w:rPr>
        <w:t>2</w:t>
      </w:r>
      <w:r w:rsidR="00657836" w:rsidRPr="00781FD2">
        <w:rPr>
          <w:rFonts w:ascii="Arial" w:hAnsi="Arial" w:cs="Arial"/>
        </w:rPr>
        <w:t xml:space="preserve">.8. </w:t>
      </w:r>
      <w:r w:rsidR="0061117B" w:rsidRPr="00781FD2">
        <w:rPr>
          <w:rFonts w:ascii="Arial" w:hAnsi="Arial" w:cs="Arial"/>
        </w:rPr>
        <w:t>priima nutarimus kitais, teisės aktų nustatytais ar Centro administracijos teikiamais klausimais;</w:t>
      </w:r>
    </w:p>
    <w:p w14:paraId="71BBD27B" w14:textId="50EF23E7" w:rsidR="00657836" w:rsidRPr="00781FD2" w:rsidRDefault="00870560" w:rsidP="00184D78">
      <w:pPr>
        <w:spacing w:line="276" w:lineRule="auto"/>
        <w:ind w:firstLine="1134"/>
        <w:jc w:val="both"/>
        <w:rPr>
          <w:rFonts w:ascii="Arial" w:hAnsi="Arial" w:cs="Arial"/>
        </w:rPr>
      </w:pPr>
      <w:r w:rsidRPr="00781FD2">
        <w:rPr>
          <w:rFonts w:ascii="Arial" w:hAnsi="Arial" w:cs="Arial"/>
        </w:rPr>
        <w:t>4</w:t>
      </w:r>
      <w:r w:rsidR="003122A5" w:rsidRPr="00781FD2">
        <w:rPr>
          <w:rFonts w:ascii="Arial" w:hAnsi="Arial" w:cs="Arial"/>
        </w:rPr>
        <w:t>2</w:t>
      </w:r>
      <w:r w:rsidR="0083026A" w:rsidRPr="00781FD2">
        <w:rPr>
          <w:rFonts w:ascii="Arial" w:hAnsi="Arial" w:cs="Arial"/>
        </w:rPr>
        <w:t xml:space="preserve">.9. </w:t>
      </w:r>
      <w:r w:rsidR="0061117B" w:rsidRPr="00781FD2">
        <w:rPr>
          <w:rFonts w:ascii="Arial" w:hAnsi="Arial" w:cs="Arial"/>
        </w:rPr>
        <w:t>gali sustabdyti kitų Centro savivaldos institucijų nutarimų įgyvendinimą, kol jų teisėtumą ištirs kompetentingos institucijos.</w:t>
      </w:r>
    </w:p>
    <w:bookmarkEnd w:id="5"/>
    <w:p w14:paraId="0706CE8F" w14:textId="328FCA16" w:rsidR="0098524C" w:rsidRPr="00781FD2" w:rsidRDefault="00870560" w:rsidP="0098524C">
      <w:pPr>
        <w:tabs>
          <w:tab w:val="left" w:pos="851"/>
          <w:tab w:val="left" w:pos="993"/>
        </w:tabs>
        <w:spacing w:line="276" w:lineRule="auto"/>
        <w:ind w:firstLine="1134"/>
        <w:jc w:val="both"/>
        <w:rPr>
          <w:rFonts w:ascii="Arial" w:hAnsi="Arial" w:cs="Arial"/>
          <w:iCs/>
        </w:rPr>
      </w:pPr>
      <w:r w:rsidRPr="00781FD2">
        <w:rPr>
          <w:rFonts w:ascii="Arial" w:hAnsi="Arial" w:cs="Arial"/>
        </w:rPr>
        <w:t>4</w:t>
      </w:r>
      <w:r w:rsidR="003122A5" w:rsidRPr="00781FD2">
        <w:rPr>
          <w:rFonts w:ascii="Arial" w:hAnsi="Arial" w:cs="Arial"/>
        </w:rPr>
        <w:t>3</w:t>
      </w:r>
      <w:r w:rsidR="004C5077" w:rsidRPr="00781FD2">
        <w:rPr>
          <w:rFonts w:ascii="Arial" w:hAnsi="Arial" w:cs="Arial"/>
        </w:rPr>
        <w:t xml:space="preserve">. </w:t>
      </w:r>
      <w:r w:rsidR="007D3324" w:rsidRPr="00781FD2">
        <w:rPr>
          <w:rFonts w:ascii="Arial" w:hAnsi="Arial" w:cs="Arial"/>
          <w:iCs/>
        </w:rPr>
        <w:t xml:space="preserve">Mokytojų taryba – nuolat veikianti </w:t>
      </w:r>
      <w:r w:rsidR="007D3324" w:rsidRPr="00781FD2">
        <w:rPr>
          <w:rFonts w:ascii="Arial" w:hAnsi="Arial" w:cs="Arial"/>
        </w:rPr>
        <w:t>Centro</w:t>
      </w:r>
      <w:r w:rsidR="007D3324" w:rsidRPr="00781FD2">
        <w:rPr>
          <w:rFonts w:ascii="Arial" w:hAnsi="Arial" w:cs="Arial"/>
          <w:iCs/>
        </w:rPr>
        <w:t xml:space="preserve"> savivaldos institucija mokytojų </w:t>
      </w:r>
      <w:r w:rsidR="0098524C" w:rsidRPr="0067431E">
        <w:rPr>
          <w:rFonts w:ascii="Arial" w:hAnsi="Arial" w:cs="Arial"/>
        </w:rPr>
        <w:t xml:space="preserve">kitų švietime dalyvaujančių specialistų </w:t>
      </w:r>
      <w:r w:rsidR="007D3324" w:rsidRPr="00781FD2">
        <w:rPr>
          <w:rFonts w:ascii="Arial" w:hAnsi="Arial" w:cs="Arial"/>
          <w:iCs/>
        </w:rPr>
        <w:t>profesiniams bei bendriesiems ugdymo klausimams spręsti. Ją sudaro visi Centre dirbantys mokytojai</w:t>
      </w:r>
      <w:r w:rsidR="0098524C">
        <w:rPr>
          <w:rFonts w:ascii="Arial" w:hAnsi="Arial" w:cs="Arial"/>
          <w:iCs/>
        </w:rPr>
        <w:t>:</w:t>
      </w:r>
    </w:p>
    <w:p w14:paraId="5A76C761" w14:textId="6E08C2B4" w:rsidR="0098524C" w:rsidRPr="00781FD2" w:rsidRDefault="008F5CE1" w:rsidP="007031E4">
      <w:pPr>
        <w:tabs>
          <w:tab w:val="left" w:pos="1134"/>
        </w:tabs>
        <w:spacing w:line="276" w:lineRule="auto"/>
        <w:ind w:firstLine="1134"/>
        <w:jc w:val="both"/>
        <w:rPr>
          <w:rFonts w:ascii="Arial" w:hAnsi="Arial" w:cs="Arial"/>
        </w:rPr>
      </w:pPr>
      <w:r w:rsidRPr="00781FD2">
        <w:rPr>
          <w:rFonts w:ascii="Arial" w:hAnsi="Arial" w:cs="Arial"/>
          <w:iCs/>
        </w:rPr>
        <w:t>4</w:t>
      </w:r>
      <w:r w:rsidR="0098524C">
        <w:rPr>
          <w:rFonts w:ascii="Arial" w:hAnsi="Arial" w:cs="Arial"/>
          <w:iCs/>
        </w:rPr>
        <w:t>3</w:t>
      </w:r>
      <w:r w:rsidR="004C5077" w:rsidRPr="00781FD2">
        <w:rPr>
          <w:rFonts w:ascii="Arial" w:hAnsi="Arial" w:cs="Arial"/>
          <w:iCs/>
        </w:rPr>
        <w:t>.</w:t>
      </w:r>
      <w:r w:rsidR="0098524C">
        <w:rPr>
          <w:rFonts w:ascii="Arial" w:hAnsi="Arial" w:cs="Arial"/>
          <w:iCs/>
        </w:rPr>
        <w:t>1.</w:t>
      </w:r>
      <w:r w:rsidR="004C5077" w:rsidRPr="00781FD2">
        <w:rPr>
          <w:rFonts w:ascii="Arial" w:hAnsi="Arial" w:cs="Arial"/>
          <w:iCs/>
        </w:rPr>
        <w:t xml:space="preserve"> </w:t>
      </w:r>
      <w:r w:rsidR="007D3324" w:rsidRPr="00781FD2">
        <w:rPr>
          <w:rFonts w:ascii="Arial" w:hAnsi="Arial" w:cs="Arial"/>
        </w:rPr>
        <w:t>Mokytojų tarybos nariai atviru balsavimu dvejiems metams renka Mokytojų tarybos pirmininką ir sekretorių, kurių kadencijų skaičius tam pačiam asmeniui neribojamas. Centro direktoriaus narystę Mokytojų taryboje reglamentuoja Lietuvos Respublikos įstatymai ir kiti teisės aktai</w:t>
      </w:r>
      <w:r w:rsidR="0098524C">
        <w:rPr>
          <w:rFonts w:ascii="Arial" w:hAnsi="Arial" w:cs="Arial"/>
        </w:rPr>
        <w:t>;</w:t>
      </w:r>
    </w:p>
    <w:p w14:paraId="08BD84B7" w14:textId="6122620F" w:rsidR="0098524C" w:rsidRPr="00781FD2" w:rsidRDefault="004C5077" w:rsidP="007031E4">
      <w:pPr>
        <w:tabs>
          <w:tab w:val="left" w:pos="1134"/>
        </w:tabs>
        <w:spacing w:line="276" w:lineRule="auto"/>
        <w:ind w:firstLine="1134"/>
        <w:jc w:val="both"/>
        <w:rPr>
          <w:rFonts w:ascii="Arial" w:hAnsi="Arial" w:cs="Arial"/>
        </w:rPr>
      </w:pPr>
      <w:r w:rsidRPr="00781FD2">
        <w:rPr>
          <w:rFonts w:ascii="Arial" w:hAnsi="Arial" w:cs="Arial"/>
        </w:rPr>
        <w:t>4</w:t>
      </w:r>
      <w:r w:rsidR="0098524C">
        <w:rPr>
          <w:rFonts w:ascii="Arial" w:hAnsi="Arial" w:cs="Arial"/>
        </w:rPr>
        <w:t>3</w:t>
      </w:r>
      <w:r w:rsidRPr="00781FD2">
        <w:rPr>
          <w:rFonts w:ascii="Arial" w:hAnsi="Arial" w:cs="Arial"/>
        </w:rPr>
        <w:t>.</w:t>
      </w:r>
      <w:r w:rsidR="0098524C">
        <w:rPr>
          <w:rFonts w:ascii="Arial" w:hAnsi="Arial" w:cs="Arial"/>
        </w:rPr>
        <w:t>2.</w:t>
      </w:r>
      <w:r w:rsidRPr="00781FD2">
        <w:rPr>
          <w:rFonts w:ascii="Arial" w:hAnsi="Arial" w:cs="Arial"/>
        </w:rPr>
        <w:t xml:space="preserve"> </w:t>
      </w:r>
      <w:r w:rsidR="007D3324" w:rsidRPr="00781FD2">
        <w:rPr>
          <w:rFonts w:ascii="Arial" w:hAnsi="Arial" w:cs="Arial"/>
        </w:rPr>
        <w:t>Mokytojų tarybos pirmininko įgaliojimai prasideda užbaigus rinkimų procedūrą ir nutrūksta pradėjus pirmininko rinkimo naujai kadencijai procedūrą. Nutrūkus pirmininko įgaliojimams pirma laiko, naujas Mokytojų tarybos pirmininkas renkamas vadovaujantis šiais Nuostatais esamos kadencijos likusiam laikotarpiui</w:t>
      </w:r>
      <w:r w:rsidR="0098524C">
        <w:rPr>
          <w:rFonts w:ascii="Arial" w:hAnsi="Arial" w:cs="Arial"/>
        </w:rPr>
        <w:t>;</w:t>
      </w:r>
    </w:p>
    <w:p w14:paraId="607EE0A3" w14:textId="7F18BE39" w:rsidR="004C5077" w:rsidRDefault="004C5077" w:rsidP="007031E4">
      <w:pPr>
        <w:tabs>
          <w:tab w:val="left" w:pos="1134"/>
        </w:tabs>
        <w:spacing w:line="276" w:lineRule="auto"/>
        <w:ind w:firstLine="1134"/>
        <w:jc w:val="both"/>
        <w:rPr>
          <w:rFonts w:ascii="Arial" w:hAnsi="Arial" w:cs="Arial"/>
        </w:rPr>
      </w:pPr>
      <w:r w:rsidRPr="00781FD2">
        <w:rPr>
          <w:rFonts w:ascii="Arial" w:hAnsi="Arial" w:cs="Arial"/>
        </w:rPr>
        <w:t>4</w:t>
      </w:r>
      <w:r w:rsidR="0098524C">
        <w:rPr>
          <w:rFonts w:ascii="Arial" w:hAnsi="Arial" w:cs="Arial"/>
        </w:rPr>
        <w:t>3</w:t>
      </w:r>
      <w:r w:rsidRPr="00781FD2">
        <w:rPr>
          <w:rFonts w:ascii="Arial" w:hAnsi="Arial" w:cs="Arial"/>
        </w:rPr>
        <w:t>.</w:t>
      </w:r>
      <w:r w:rsidR="0098524C">
        <w:rPr>
          <w:rFonts w:ascii="Arial" w:hAnsi="Arial" w:cs="Arial"/>
        </w:rPr>
        <w:t>3.</w:t>
      </w:r>
      <w:r w:rsidRPr="00781FD2">
        <w:rPr>
          <w:rFonts w:ascii="Arial" w:hAnsi="Arial" w:cs="Arial"/>
        </w:rPr>
        <w:t xml:space="preserve"> </w:t>
      </w:r>
      <w:r w:rsidR="0098524C">
        <w:rPr>
          <w:rFonts w:ascii="Arial" w:hAnsi="Arial" w:cs="Arial"/>
        </w:rPr>
        <w:t>p</w:t>
      </w:r>
      <w:r w:rsidR="007D3324" w:rsidRPr="00781FD2">
        <w:rPr>
          <w:rFonts w:ascii="Arial" w:hAnsi="Arial" w:cs="Arial"/>
        </w:rPr>
        <w:t>osėdžius šaukia Mokytojų tarybos pirmininkas, kuris apie posėdžio laiką ir svarstyti parengtus klausimus informuoja narius ne vėliau kaip prieš 3 dienas iki posėdžio pradžios. Į posėdžius gali būti kviečiami ir kitų Centro savivaldos institucijų atstovai. Prireikus gali būti sušauktas neeilinis Mokytojų tarybos posėdis</w:t>
      </w:r>
      <w:r w:rsidR="00D619C6">
        <w:rPr>
          <w:rFonts w:ascii="Arial" w:hAnsi="Arial" w:cs="Arial"/>
        </w:rPr>
        <w:t>;</w:t>
      </w:r>
    </w:p>
    <w:p w14:paraId="35C72E5B" w14:textId="73469CAC" w:rsidR="00D619C6" w:rsidRDefault="004C5077"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3</w:t>
      </w:r>
      <w:r w:rsidRPr="00781FD2">
        <w:rPr>
          <w:rFonts w:ascii="Arial" w:hAnsi="Arial" w:cs="Arial"/>
        </w:rPr>
        <w:t>.</w:t>
      </w:r>
      <w:r w:rsidR="00D619C6">
        <w:rPr>
          <w:rFonts w:ascii="Arial" w:hAnsi="Arial" w:cs="Arial"/>
        </w:rPr>
        <w:t>4.</w:t>
      </w:r>
      <w:r w:rsidRPr="00781FD2">
        <w:rPr>
          <w:rFonts w:ascii="Arial" w:hAnsi="Arial" w:cs="Arial"/>
        </w:rPr>
        <w:t xml:space="preserve"> </w:t>
      </w:r>
      <w:r w:rsidR="007D3324" w:rsidRPr="00781FD2">
        <w:rPr>
          <w:rFonts w:ascii="Arial" w:hAnsi="Arial" w:cs="Arial"/>
        </w:rPr>
        <w:t xml:space="preserve">Mokytojų tarybos posėdžiai šaukiami ne rečiau kaip vieną kartą per pusmetį, baigiantis ugdymo procesui ir mokslo metams. Posėdis yra teisėtas, jei jame dalyvauja ne mažiau kaip </w:t>
      </w:r>
      <w:r w:rsidR="002B49C1" w:rsidRPr="00781FD2">
        <w:rPr>
          <w:rFonts w:ascii="Arial" w:hAnsi="Arial" w:cs="Arial"/>
        </w:rPr>
        <w:t>du trečdaliai</w:t>
      </w:r>
      <w:r w:rsidR="007D3324" w:rsidRPr="00781FD2">
        <w:rPr>
          <w:rFonts w:ascii="Arial" w:hAnsi="Arial" w:cs="Arial"/>
        </w:rPr>
        <w:t xml:space="preserve"> Mokytojų tarybos narių</w:t>
      </w:r>
      <w:r w:rsidR="00D619C6">
        <w:rPr>
          <w:rFonts w:ascii="Arial" w:hAnsi="Arial" w:cs="Arial"/>
        </w:rPr>
        <w:t>;</w:t>
      </w:r>
    </w:p>
    <w:p w14:paraId="49301212" w14:textId="3D3E49BA" w:rsidR="00D619C6" w:rsidRDefault="00D619C6" w:rsidP="007031E4">
      <w:pPr>
        <w:tabs>
          <w:tab w:val="left" w:pos="1134"/>
        </w:tabs>
        <w:spacing w:line="276" w:lineRule="auto"/>
        <w:ind w:firstLine="1134"/>
        <w:jc w:val="both"/>
        <w:rPr>
          <w:rFonts w:ascii="Arial" w:hAnsi="Arial" w:cs="Arial"/>
        </w:rPr>
      </w:pPr>
      <w:r>
        <w:rPr>
          <w:rFonts w:ascii="Arial" w:hAnsi="Arial" w:cs="Arial"/>
        </w:rPr>
        <w:lastRenderedPageBreak/>
        <w:t xml:space="preserve">43.5. </w:t>
      </w:r>
      <w:r w:rsidRPr="00EB7BDD">
        <w:rPr>
          <w:rFonts w:ascii="Arial" w:hAnsi="Arial" w:cs="Arial"/>
        </w:rPr>
        <w:t xml:space="preserve">nutarimai priimami </w:t>
      </w:r>
      <w:r>
        <w:rPr>
          <w:rFonts w:ascii="Arial" w:hAnsi="Arial" w:cs="Arial"/>
        </w:rPr>
        <w:t>Mokytojų t</w:t>
      </w:r>
      <w:r w:rsidRPr="00EB7BDD">
        <w:rPr>
          <w:rFonts w:ascii="Arial" w:hAnsi="Arial" w:cs="Arial"/>
        </w:rPr>
        <w:t xml:space="preserve">arybos posėdyje dalyvaujančių narių balsų dauguma. Jeigu balsai pasiskirsto po lygiai, lemia pirmininko balsas. Jeigu pirmininkas posėdyje nedalyvauja, o balsai pasiskirsto po lygiai, lemia pirmininko pavaduotojo balsas. Nutarimai yra teisėti, jei neprieštarauja teisės aktams. Norminio pobūdžio nutarimai gali būti įforminami </w:t>
      </w:r>
      <w:r>
        <w:rPr>
          <w:rFonts w:ascii="Arial" w:hAnsi="Arial" w:cs="Arial"/>
        </w:rPr>
        <w:t>Centro</w:t>
      </w:r>
      <w:r w:rsidRPr="00EB7BDD">
        <w:rPr>
          <w:rFonts w:ascii="Arial" w:hAnsi="Arial" w:cs="Arial"/>
        </w:rPr>
        <w:t xml:space="preserve"> direktoriaus įsakymu</w:t>
      </w:r>
      <w:r>
        <w:rPr>
          <w:rFonts w:ascii="Arial" w:hAnsi="Arial" w:cs="Arial"/>
        </w:rPr>
        <w:t>.</w:t>
      </w:r>
    </w:p>
    <w:p w14:paraId="7C34B54E" w14:textId="199F27EF"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 </w:t>
      </w:r>
      <w:r w:rsidR="007D3324" w:rsidRPr="00781FD2">
        <w:rPr>
          <w:rFonts w:ascii="Arial" w:hAnsi="Arial" w:cs="Arial"/>
        </w:rPr>
        <w:t>Mokytojų tarybos funkcijos:</w:t>
      </w:r>
    </w:p>
    <w:p w14:paraId="7B5D4C3E" w14:textId="09CBBA9E"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.1. </w:t>
      </w:r>
      <w:r w:rsidR="007D3324" w:rsidRPr="00781FD2">
        <w:rPr>
          <w:rFonts w:ascii="Arial" w:hAnsi="Arial" w:cs="Arial"/>
        </w:rPr>
        <w:t>aptaria praktinius švietimo organizavimo klausimus;</w:t>
      </w:r>
    </w:p>
    <w:p w14:paraId="30A2534C" w14:textId="67C2FB1D"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.2. </w:t>
      </w:r>
      <w:r w:rsidR="007D3324" w:rsidRPr="00781FD2">
        <w:rPr>
          <w:rFonts w:ascii="Arial" w:hAnsi="Arial" w:cs="Arial"/>
        </w:rPr>
        <w:t>svarsto optimalių mokymosi sąlygų sudarymą, ugdymo turinio atnaujinimą;</w:t>
      </w:r>
    </w:p>
    <w:p w14:paraId="2360B26D" w14:textId="3E287ED2"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.3. </w:t>
      </w:r>
      <w:r w:rsidR="007D3324" w:rsidRPr="00781FD2">
        <w:rPr>
          <w:rFonts w:ascii="Arial" w:hAnsi="Arial" w:cs="Arial"/>
        </w:rPr>
        <w:t xml:space="preserve">analizuoja ugdymo planų, </w:t>
      </w:r>
      <w:r w:rsidR="00612837" w:rsidRPr="00781FD2">
        <w:rPr>
          <w:rFonts w:ascii="Arial" w:hAnsi="Arial" w:cs="Arial"/>
        </w:rPr>
        <w:t>Centro</w:t>
      </w:r>
      <w:r w:rsidR="007D3324" w:rsidRPr="00781FD2">
        <w:rPr>
          <w:rFonts w:ascii="Arial" w:hAnsi="Arial" w:cs="Arial"/>
        </w:rPr>
        <w:t xml:space="preserve"> veiklos planų ir ugdymo programų realizavimą;</w:t>
      </w:r>
    </w:p>
    <w:p w14:paraId="5C37655A" w14:textId="32961EB9"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.4. </w:t>
      </w:r>
      <w:r w:rsidR="007D3324" w:rsidRPr="00781FD2">
        <w:rPr>
          <w:rFonts w:ascii="Arial" w:hAnsi="Arial" w:cs="Arial"/>
        </w:rPr>
        <w:t xml:space="preserve">nustato mokinių </w:t>
      </w:r>
      <w:r w:rsidR="00676764" w:rsidRPr="00781FD2">
        <w:rPr>
          <w:rFonts w:ascii="Arial" w:hAnsi="Arial" w:cs="Arial"/>
        </w:rPr>
        <w:t xml:space="preserve">pasiekimų ir pažangos </w:t>
      </w:r>
      <w:r w:rsidR="007D3324" w:rsidRPr="00781FD2">
        <w:rPr>
          <w:rFonts w:ascii="Arial" w:hAnsi="Arial" w:cs="Arial"/>
        </w:rPr>
        <w:t>vertinimo, informacijos rinkimo, fiksavimo bei panaudojimo tvarką;</w:t>
      </w:r>
    </w:p>
    <w:p w14:paraId="293AFDFC" w14:textId="44257048" w:rsidR="004C5077" w:rsidRPr="00781FD2" w:rsidRDefault="00DF2CD5"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4</w:t>
      </w:r>
      <w:r w:rsidR="004C5077" w:rsidRPr="00781FD2">
        <w:rPr>
          <w:rFonts w:ascii="Arial" w:hAnsi="Arial" w:cs="Arial"/>
        </w:rPr>
        <w:t xml:space="preserve">.5. </w:t>
      </w:r>
      <w:r w:rsidR="007D3324" w:rsidRPr="00781FD2">
        <w:rPr>
          <w:rFonts w:ascii="Arial" w:hAnsi="Arial" w:cs="Arial"/>
        </w:rPr>
        <w:t>sprendžia kitus su mokinių ugdymu ir veikla susijusius klausimus</w:t>
      </w:r>
      <w:r w:rsidR="00184D78" w:rsidRPr="00781FD2">
        <w:rPr>
          <w:rFonts w:ascii="Arial" w:hAnsi="Arial" w:cs="Arial"/>
        </w:rPr>
        <w:t>.</w:t>
      </w:r>
    </w:p>
    <w:p w14:paraId="3B2585C9" w14:textId="6418C7BD" w:rsidR="00676764" w:rsidRPr="00781FD2" w:rsidRDefault="00512C8C" w:rsidP="007031E4">
      <w:pPr>
        <w:tabs>
          <w:tab w:val="left" w:pos="1134"/>
        </w:tabs>
        <w:spacing w:line="276" w:lineRule="auto"/>
        <w:ind w:firstLine="1134"/>
        <w:jc w:val="both"/>
        <w:rPr>
          <w:rFonts w:ascii="Arial" w:hAnsi="Arial" w:cs="Arial"/>
        </w:rPr>
      </w:pPr>
      <w:r w:rsidRPr="00781FD2">
        <w:rPr>
          <w:rFonts w:ascii="Arial" w:hAnsi="Arial" w:cs="Arial"/>
        </w:rPr>
        <w:t>4</w:t>
      </w:r>
      <w:r w:rsidR="00D619C6">
        <w:rPr>
          <w:rFonts w:ascii="Arial" w:hAnsi="Arial" w:cs="Arial"/>
        </w:rPr>
        <w:t>5</w:t>
      </w:r>
      <w:r w:rsidR="004C5077" w:rsidRPr="00781FD2">
        <w:rPr>
          <w:rFonts w:ascii="Arial" w:hAnsi="Arial" w:cs="Arial"/>
        </w:rPr>
        <w:t xml:space="preserve">. </w:t>
      </w:r>
      <w:r w:rsidR="007D3324" w:rsidRPr="00781FD2">
        <w:rPr>
          <w:rFonts w:ascii="Arial" w:hAnsi="Arial" w:cs="Arial"/>
        </w:rPr>
        <w:t>Centre gali steigtis ir kitos savivaldos institucijos, bendruomenės nariai gali burtis į įvairių interesų grupių (vaikų ir jaunimo, mokytojų, tėvų (globėjų, rūpintojų) asociacijas, organizacijas, sąjungas, vykdančias jų veiklos nuostatuose (įstatuose) numatytus uždavinius ir funkcijas.</w:t>
      </w:r>
    </w:p>
    <w:p w14:paraId="3178514F" w14:textId="77777777" w:rsidR="007D3324" w:rsidRPr="007031E4" w:rsidRDefault="007D3324" w:rsidP="007031E4">
      <w:pPr>
        <w:pStyle w:val="Antrat6"/>
        <w:spacing w:before="240" w:line="276" w:lineRule="auto"/>
        <w:jc w:val="center"/>
        <w:rPr>
          <w:rFonts w:ascii="Arial" w:hAnsi="Arial" w:cs="Arial"/>
          <w:b/>
          <w:bCs/>
          <w:color w:val="auto"/>
        </w:rPr>
      </w:pPr>
      <w:r w:rsidRPr="007031E4">
        <w:rPr>
          <w:rFonts w:ascii="Arial" w:hAnsi="Arial" w:cs="Arial"/>
          <w:b/>
          <w:bCs/>
          <w:color w:val="auto"/>
        </w:rPr>
        <w:t>VI SKYRIUS</w:t>
      </w:r>
    </w:p>
    <w:p w14:paraId="2E7EFE8C" w14:textId="0515C6D8" w:rsidR="004C5077" w:rsidRPr="007031E4" w:rsidRDefault="007D3324" w:rsidP="007031E4">
      <w:pPr>
        <w:pStyle w:val="Antrat6"/>
        <w:spacing w:before="0" w:after="240" w:line="276" w:lineRule="auto"/>
        <w:jc w:val="center"/>
        <w:rPr>
          <w:rFonts w:ascii="Arial" w:hAnsi="Arial" w:cs="Arial"/>
          <w:b/>
          <w:bCs/>
          <w:color w:val="auto"/>
        </w:rPr>
      </w:pPr>
      <w:r w:rsidRPr="007031E4">
        <w:rPr>
          <w:rFonts w:ascii="Arial" w:hAnsi="Arial" w:cs="Arial"/>
          <w:b/>
          <w:bCs/>
          <w:color w:val="auto"/>
        </w:rPr>
        <w:t>DARBUOTOJŲ PRIĖMIMAS Į DARBĄ, JŲ DARBO APMOKĖJIMO TVARKA IR ATESTACIJA</w:t>
      </w:r>
    </w:p>
    <w:p w14:paraId="373A7849" w14:textId="27640E17" w:rsidR="004C5077" w:rsidRPr="00781FD2" w:rsidRDefault="00D619C6" w:rsidP="007031E4">
      <w:pPr>
        <w:pStyle w:val="Sraopastraipa"/>
        <w:tabs>
          <w:tab w:val="left" w:pos="0"/>
          <w:tab w:val="left" w:pos="1134"/>
        </w:tabs>
        <w:spacing w:line="276" w:lineRule="auto"/>
        <w:ind w:left="0" w:firstLine="1134"/>
        <w:jc w:val="both"/>
        <w:rPr>
          <w:rFonts w:ascii="Arial" w:hAnsi="Arial" w:cs="Arial"/>
        </w:rPr>
      </w:pPr>
      <w:r>
        <w:rPr>
          <w:rFonts w:ascii="Arial" w:hAnsi="Arial" w:cs="Arial"/>
        </w:rPr>
        <w:t>46</w:t>
      </w:r>
      <w:r w:rsidR="004C5077" w:rsidRPr="00781FD2">
        <w:rPr>
          <w:rFonts w:ascii="Arial" w:hAnsi="Arial" w:cs="Arial"/>
        </w:rPr>
        <w:t xml:space="preserve">. </w:t>
      </w:r>
      <w:r w:rsidR="007D3324" w:rsidRPr="00781FD2">
        <w:rPr>
          <w:rFonts w:ascii="Arial" w:hAnsi="Arial" w:cs="Arial"/>
        </w:rPr>
        <w:t xml:space="preserve">Darbuotojai į darbą Centre priimami ir atleidžiami iš jo Lietuvos Respublikos darbo kodekso ir kitų teisės aktų nustatyta tvarka. </w:t>
      </w:r>
    </w:p>
    <w:p w14:paraId="533BB1B7" w14:textId="447D511C" w:rsidR="004C5077" w:rsidRPr="00781FD2" w:rsidRDefault="00D619C6" w:rsidP="007031E4">
      <w:pPr>
        <w:pStyle w:val="Sraopastraipa"/>
        <w:tabs>
          <w:tab w:val="left" w:pos="0"/>
          <w:tab w:val="left" w:pos="1134"/>
        </w:tabs>
        <w:spacing w:line="276" w:lineRule="auto"/>
        <w:ind w:left="0" w:firstLine="1134"/>
        <w:jc w:val="both"/>
        <w:rPr>
          <w:rFonts w:ascii="Arial" w:hAnsi="Arial" w:cs="Arial"/>
        </w:rPr>
      </w:pPr>
      <w:r>
        <w:rPr>
          <w:rFonts w:ascii="Arial" w:hAnsi="Arial" w:cs="Arial"/>
        </w:rPr>
        <w:t>47</w:t>
      </w:r>
      <w:r w:rsidR="004C5077" w:rsidRPr="00781FD2">
        <w:rPr>
          <w:rFonts w:ascii="Arial" w:hAnsi="Arial" w:cs="Arial"/>
        </w:rPr>
        <w:t xml:space="preserve">. </w:t>
      </w:r>
      <w:r w:rsidR="007D3324" w:rsidRPr="00781FD2">
        <w:rPr>
          <w:rFonts w:ascii="Arial" w:hAnsi="Arial" w:cs="Arial"/>
        </w:rPr>
        <w:t xml:space="preserve">Centro darbuotojams už darbą mokama vadovaujantis Lietuvos Respublikos darbo kodeksu, Lietuvos Respublikos </w:t>
      </w:r>
      <w:r w:rsidR="00612837" w:rsidRPr="00781FD2">
        <w:rPr>
          <w:rFonts w:ascii="Arial" w:hAnsi="Arial" w:cs="Arial"/>
        </w:rPr>
        <w:t>biudžetinių</w:t>
      </w:r>
      <w:r w:rsidR="007D3324" w:rsidRPr="00781FD2">
        <w:rPr>
          <w:rFonts w:ascii="Arial" w:hAnsi="Arial" w:cs="Arial"/>
        </w:rPr>
        <w:t xml:space="preserve"> įstaigų darbuotojų darbo apmokėjimo ir komisijų narių atlygio už darbą įstatymu, Centro direktoriaus patvirtinta įstaigos darbuotojų darbo apmokėjimo sistema ir kitais teisės aktais. </w:t>
      </w:r>
    </w:p>
    <w:p w14:paraId="2F698E14" w14:textId="06423CE5" w:rsidR="007D3324" w:rsidRPr="00781FD2" w:rsidRDefault="00D619C6" w:rsidP="007031E4">
      <w:pPr>
        <w:pStyle w:val="Sraopastraipa"/>
        <w:tabs>
          <w:tab w:val="left" w:pos="0"/>
          <w:tab w:val="left" w:pos="1134"/>
        </w:tabs>
        <w:spacing w:line="276" w:lineRule="auto"/>
        <w:ind w:left="0" w:firstLine="1134"/>
        <w:jc w:val="both"/>
        <w:rPr>
          <w:rFonts w:ascii="Arial" w:hAnsi="Arial" w:cs="Arial"/>
        </w:rPr>
      </w:pPr>
      <w:r>
        <w:rPr>
          <w:rFonts w:ascii="Arial" w:hAnsi="Arial" w:cs="Arial"/>
        </w:rPr>
        <w:t>48</w:t>
      </w:r>
      <w:r w:rsidR="004C5077" w:rsidRPr="00781FD2">
        <w:rPr>
          <w:rFonts w:ascii="Arial" w:hAnsi="Arial" w:cs="Arial"/>
        </w:rPr>
        <w:t xml:space="preserve">. </w:t>
      </w:r>
      <w:r w:rsidR="007D3324" w:rsidRPr="00781FD2">
        <w:rPr>
          <w:rFonts w:ascii="Arial" w:hAnsi="Arial" w:cs="Arial"/>
        </w:rPr>
        <w:t>Centro mokytojai atestuojasi, Centro direktorius, direktoriaus pavaduotojas ir kiti darbuotojai kvalifikaciją tobulina Lietuvos Respublikos įstatymų, Lietuvos Respublikos švietimo, mokslo ir sporto ministro nustatyta tvarka ir kitais teisės aktais.</w:t>
      </w:r>
    </w:p>
    <w:p w14:paraId="7F7C6775" w14:textId="77777777" w:rsidR="007D3324" w:rsidRPr="007031E4" w:rsidRDefault="007D3324" w:rsidP="007031E4">
      <w:pPr>
        <w:pStyle w:val="Antrat7"/>
        <w:spacing w:before="240" w:line="276" w:lineRule="auto"/>
        <w:jc w:val="center"/>
        <w:rPr>
          <w:rFonts w:ascii="Arial" w:hAnsi="Arial" w:cs="Arial"/>
          <w:b/>
          <w:bCs/>
          <w:i w:val="0"/>
          <w:iCs w:val="0"/>
          <w:color w:val="auto"/>
        </w:rPr>
      </w:pPr>
      <w:r w:rsidRPr="007031E4">
        <w:rPr>
          <w:rFonts w:ascii="Arial" w:hAnsi="Arial" w:cs="Arial"/>
          <w:b/>
          <w:bCs/>
          <w:i w:val="0"/>
          <w:iCs w:val="0"/>
          <w:color w:val="auto"/>
        </w:rPr>
        <w:t>VII SKYRIUS</w:t>
      </w:r>
    </w:p>
    <w:p w14:paraId="48A5873A" w14:textId="23954010" w:rsidR="007D3324" w:rsidRPr="007031E4" w:rsidRDefault="007D3324" w:rsidP="007031E4">
      <w:pPr>
        <w:pStyle w:val="Antrat7"/>
        <w:spacing w:before="0" w:after="240" w:line="276" w:lineRule="auto"/>
        <w:jc w:val="center"/>
        <w:rPr>
          <w:rFonts w:ascii="Arial" w:hAnsi="Arial" w:cs="Arial"/>
          <w:b/>
          <w:bCs/>
          <w:i w:val="0"/>
          <w:iCs w:val="0"/>
          <w:color w:val="auto"/>
        </w:rPr>
      </w:pPr>
      <w:r w:rsidRPr="007031E4">
        <w:rPr>
          <w:rFonts w:ascii="Arial" w:hAnsi="Arial" w:cs="Arial"/>
          <w:b/>
          <w:bCs/>
          <w:i w:val="0"/>
          <w:iCs w:val="0"/>
          <w:color w:val="auto"/>
        </w:rPr>
        <w:t>CENTRO TURTAS, LĖŠOS, JŲ NAUDOJIMO TVARKA, FINANSINĖS VEIKLOS KONTROLĖ IR CENTRO VEIKLOS PRIEŽIŪRA</w:t>
      </w:r>
    </w:p>
    <w:p w14:paraId="461832EC" w14:textId="345D4110" w:rsidR="004C5077" w:rsidRPr="00781FD2" w:rsidRDefault="00D619C6" w:rsidP="007031E4">
      <w:pPr>
        <w:tabs>
          <w:tab w:val="left" w:pos="1134"/>
        </w:tabs>
        <w:spacing w:line="276" w:lineRule="auto"/>
        <w:ind w:firstLine="1134"/>
        <w:jc w:val="both"/>
        <w:rPr>
          <w:rFonts w:ascii="Arial" w:hAnsi="Arial" w:cs="Arial"/>
          <w:lang w:eastAsia="lt-LT"/>
        </w:rPr>
      </w:pPr>
      <w:r>
        <w:rPr>
          <w:rFonts w:ascii="Arial" w:hAnsi="Arial" w:cs="Arial"/>
          <w:lang w:eastAsia="lt-LT"/>
        </w:rPr>
        <w:t>49</w:t>
      </w:r>
      <w:r w:rsidR="004C5077" w:rsidRPr="00781FD2">
        <w:rPr>
          <w:rFonts w:ascii="Arial" w:hAnsi="Arial" w:cs="Arial"/>
          <w:lang w:eastAsia="lt-LT"/>
        </w:rPr>
        <w:t xml:space="preserve">. </w:t>
      </w:r>
      <w:r w:rsidR="007D3324" w:rsidRPr="00781FD2">
        <w:rPr>
          <w:rFonts w:ascii="Arial" w:hAnsi="Arial" w:cs="Arial"/>
          <w:lang w:eastAsia="lt-LT"/>
        </w:rPr>
        <w:t>Centras patikėjimo teise valdo, naudojasi ir įstatymų nustatyta tvarka disponuoja paskirta žeme, pastatais, finansiniais ištekliais, inventoriumi bei ugdymo priemonėmis.</w:t>
      </w:r>
    </w:p>
    <w:p w14:paraId="74AE7413" w14:textId="7895C858" w:rsidR="004C5077" w:rsidRPr="00781FD2" w:rsidRDefault="008F5CE1"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sidR="00D619C6">
        <w:rPr>
          <w:rFonts w:ascii="Arial" w:hAnsi="Arial" w:cs="Arial"/>
          <w:lang w:eastAsia="lt-LT"/>
        </w:rPr>
        <w:t>0</w:t>
      </w:r>
      <w:r w:rsidR="004C5077" w:rsidRPr="00781FD2">
        <w:rPr>
          <w:rFonts w:ascii="Arial" w:hAnsi="Arial" w:cs="Arial"/>
          <w:lang w:eastAsia="lt-LT"/>
        </w:rPr>
        <w:t xml:space="preserve">. </w:t>
      </w:r>
      <w:r w:rsidR="007D3324" w:rsidRPr="00781FD2">
        <w:rPr>
          <w:rFonts w:ascii="Arial" w:hAnsi="Arial" w:cs="Arial"/>
          <w:lang w:eastAsia="lt-LT"/>
        </w:rPr>
        <w:t>Centro lėšų šaltiniai:</w:t>
      </w:r>
    </w:p>
    <w:p w14:paraId="524774A3" w14:textId="2533C764" w:rsidR="004C5077"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Pr>
          <w:rFonts w:ascii="Arial" w:hAnsi="Arial" w:cs="Arial"/>
          <w:lang w:eastAsia="lt-LT"/>
        </w:rPr>
        <w:t>0</w:t>
      </w:r>
      <w:r w:rsidR="004C5077" w:rsidRPr="00781FD2">
        <w:rPr>
          <w:rFonts w:ascii="Arial" w:hAnsi="Arial" w:cs="Arial"/>
          <w:lang w:eastAsia="lt-LT"/>
        </w:rPr>
        <w:t xml:space="preserve">.1. </w:t>
      </w:r>
      <w:r w:rsidR="007D3324" w:rsidRPr="00781FD2">
        <w:rPr>
          <w:rFonts w:ascii="Arial" w:hAnsi="Arial" w:cs="Arial"/>
          <w:lang w:eastAsia="lt-LT"/>
        </w:rPr>
        <w:t>valstybės biudžeto lėšos</w:t>
      </w:r>
      <w:r w:rsidR="004C5077" w:rsidRPr="00781FD2">
        <w:rPr>
          <w:rFonts w:ascii="Arial" w:hAnsi="Arial" w:cs="Arial"/>
          <w:lang w:eastAsia="lt-LT"/>
        </w:rPr>
        <w:t>;</w:t>
      </w:r>
    </w:p>
    <w:p w14:paraId="314B48B3" w14:textId="4E74FEB3" w:rsidR="004C5077"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Pr>
          <w:rFonts w:ascii="Arial" w:hAnsi="Arial" w:cs="Arial"/>
          <w:lang w:eastAsia="lt-LT"/>
        </w:rPr>
        <w:t>0</w:t>
      </w:r>
      <w:r w:rsidR="00870560" w:rsidRPr="00781FD2">
        <w:rPr>
          <w:rFonts w:ascii="Arial" w:hAnsi="Arial" w:cs="Arial"/>
          <w:lang w:eastAsia="lt-LT"/>
        </w:rPr>
        <w:t>.</w:t>
      </w:r>
      <w:r w:rsidR="004C5077" w:rsidRPr="00781FD2">
        <w:rPr>
          <w:rFonts w:ascii="Arial" w:hAnsi="Arial" w:cs="Arial"/>
          <w:lang w:eastAsia="lt-LT"/>
        </w:rPr>
        <w:t xml:space="preserve">2. </w:t>
      </w:r>
      <w:r w:rsidR="00612837" w:rsidRPr="00781FD2">
        <w:rPr>
          <w:rFonts w:ascii="Arial" w:hAnsi="Arial" w:cs="Arial"/>
          <w:lang w:eastAsia="lt-LT"/>
        </w:rPr>
        <w:t>S</w:t>
      </w:r>
      <w:r w:rsidR="007D3324" w:rsidRPr="00781FD2">
        <w:rPr>
          <w:rFonts w:ascii="Arial" w:hAnsi="Arial" w:cs="Arial"/>
          <w:lang w:eastAsia="lt-LT"/>
        </w:rPr>
        <w:t>avivaldybės biudžeto lėšos;</w:t>
      </w:r>
    </w:p>
    <w:p w14:paraId="57FA44D7" w14:textId="795BFBC8" w:rsidR="004C5077"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Pr>
          <w:rFonts w:ascii="Arial" w:hAnsi="Arial" w:cs="Arial"/>
          <w:lang w:eastAsia="lt-LT"/>
        </w:rPr>
        <w:t>0</w:t>
      </w:r>
      <w:r w:rsidR="004C5077" w:rsidRPr="00781FD2">
        <w:rPr>
          <w:rFonts w:ascii="Arial" w:hAnsi="Arial" w:cs="Arial"/>
          <w:lang w:eastAsia="lt-LT"/>
        </w:rPr>
        <w:t xml:space="preserve">.3. </w:t>
      </w:r>
      <w:r w:rsidR="007D3324" w:rsidRPr="00781FD2">
        <w:rPr>
          <w:rFonts w:ascii="Arial" w:hAnsi="Arial" w:cs="Arial"/>
        </w:rPr>
        <w:t>pajamos už teikiamas paslaugas;</w:t>
      </w:r>
    </w:p>
    <w:p w14:paraId="76237482" w14:textId="58D710EE" w:rsidR="005A77CC"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Pr>
          <w:rFonts w:ascii="Arial" w:hAnsi="Arial" w:cs="Arial"/>
          <w:lang w:eastAsia="lt-LT"/>
        </w:rPr>
        <w:t>0</w:t>
      </w:r>
      <w:r w:rsidR="004C5077" w:rsidRPr="00781FD2">
        <w:rPr>
          <w:rFonts w:ascii="Arial" w:hAnsi="Arial" w:cs="Arial"/>
          <w:lang w:eastAsia="lt-LT"/>
        </w:rPr>
        <w:t xml:space="preserve">.4. </w:t>
      </w:r>
      <w:r w:rsidR="007D3324" w:rsidRPr="00781FD2">
        <w:rPr>
          <w:rFonts w:ascii="Arial" w:hAnsi="Arial" w:cs="Arial"/>
        </w:rPr>
        <w:t>fondų, organizacijų, kitų juridinių ir fizinių asmenų dovanotos ar kitaip teisėtais būdais perduotos lėšos, tikslinės paskirties lėšos pagal pavedimus;</w:t>
      </w:r>
    </w:p>
    <w:p w14:paraId="59EB05EF" w14:textId="4DB15C3E" w:rsidR="005A77CC"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Pr>
          <w:rFonts w:ascii="Arial" w:hAnsi="Arial" w:cs="Arial"/>
          <w:lang w:eastAsia="lt-LT"/>
        </w:rPr>
        <w:t>0</w:t>
      </w:r>
      <w:r w:rsidR="005A77CC" w:rsidRPr="00781FD2">
        <w:rPr>
          <w:rFonts w:ascii="Arial" w:hAnsi="Arial" w:cs="Arial"/>
          <w:lang w:eastAsia="lt-LT"/>
        </w:rPr>
        <w:t xml:space="preserve">.5. </w:t>
      </w:r>
      <w:r w:rsidR="007D3324" w:rsidRPr="00781FD2">
        <w:rPr>
          <w:rFonts w:ascii="Arial" w:hAnsi="Arial" w:cs="Arial"/>
          <w:lang w:eastAsia="lt-LT"/>
        </w:rPr>
        <w:t>kitos teisėtu būdu įgytos lėšos.</w:t>
      </w:r>
    </w:p>
    <w:p w14:paraId="727652C0" w14:textId="282C91F0" w:rsidR="005A77CC" w:rsidRPr="00781FD2" w:rsidRDefault="00D619C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lastRenderedPageBreak/>
        <w:t>5</w:t>
      </w:r>
      <w:r>
        <w:rPr>
          <w:rFonts w:ascii="Arial" w:hAnsi="Arial" w:cs="Arial"/>
          <w:lang w:eastAsia="lt-LT"/>
        </w:rPr>
        <w:t>1</w:t>
      </w:r>
      <w:r w:rsidR="005A77CC" w:rsidRPr="00781FD2">
        <w:rPr>
          <w:rFonts w:ascii="Arial" w:hAnsi="Arial" w:cs="Arial"/>
          <w:lang w:eastAsia="lt-LT"/>
        </w:rPr>
        <w:t xml:space="preserve">. </w:t>
      </w:r>
      <w:r w:rsidR="0008057A" w:rsidRPr="00781FD2">
        <w:rPr>
          <w:rFonts w:ascii="Arial" w:hAnsi="Arial" w:cs="Arial"/>
          <w:lang w:eastAsia="lt-LT"/>
        </w:rPr>
        <w:t xml:space="preserve">Lėšos naudojamos Savivaldybės tarybos teisės aktų nustatyta tvarka ir vadovaujantis </w:t>
      </w:r>
      <w:r w:rsidR="0061117B" w:rsidRPr="00781FD2">
        <w:rPr>
          <w:rFonts w:ascii="Arial" w:hAnsi="Arial" w:cs="Arial"/>
          <w:lang w:eastAsia="lt-LT"/>
        </w:rPr>
        <w:t xml:space="preserve">Centro </w:t>
      </w:r>
      <w:r w:rsidR="0008057A" w:rsidRPr="00781FD2">
        <w:rPr>
          <w:rFonts w:ascii="Arial" w:hAnsi="Arial" w:cs="Arial"/>
          <w:lang w:eastAsia="lt-LT"/>
        </w:rPr>
        <w:t>direktoriaus patvirtintomis sąmatomis.</w:t>
      </w:r>
    </w:p>
    <w:p w14:paraId="2E8B61E7" w14:textId="50E76EBE" w:rsidR="005A77CC" w:rsidRPr="00781FD2" w:rsidRDefault="005A77CC"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sidR="00D619C6">
        <w:rPr>
          <w:rFonts w:ascii="Arial" w:hAnsi="Arial" w:cs="Arial"/>
          <w:lang w:eastAsia="lt-LT"/>
        </w:rPr>
        <w:t>2</w:t>
      </w:r>
      <w:r w:rsidRPr="00781FD2">
        <w:rPr>
          <w:rFonts w:ascii="Arial" w:hAnsi="Arial" w:cs="Arial"/>
          <w:lang w:eastAsia="lt-LT"/>
        </w:rPr>
        <w:t xml:space="preserve">. </w:t>
      </w:r>
      <w:r w:rsidR="007D3324" w:rsidRPr="00781FD2">
        <w:rPr>
          <w:rFonts w:ascii="Arial" w:hAnsi="Arial" w:cs="Arial"/>
          <w:lang w:eastAsia="lt-LT"/>
        </w:rPr>
        <w:t>Centras finansinę apskaitą organizuoja ir finansinę atskaitomybę tvarko Savivaldybės tarybos ir Lietuvos Respublikos finansų ministerijos nustatyta tvarka.</w:t>
      </w:r>
    </w:p>
    <w:p w14:paraId="43537779" w14:textId="59903E99" w:rsidR="005A77CC" w:rsidRPr="00781FD2" w:rsidRDefault="005A77CC"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sidR="00D619C6">
        <w:rPr>
          <w:rFonts w:ascii="Arial" w:hAnsi="Arial" w:cs="Arial"/>
          <w:lang w:eastAsia="lt-LT"/>
        </w:rPr>
        <w:t>3</w:t>
      </w:r>
      <w:r w:rsidRPr="00781FD2">
        <w:rPr>
          <w:rFonts w:ascii="Arial" w:hAnsi="Arial" w:cs="Arial"/>
          <w:lang w:eastAsia="lt-LT"/>
        </w:rPr>
        <w:t xml:space="preserve">. </w:t>
      </w:r>
      <w:r w:rsidR="007D3324" w:rsidRPr="00781FD2">
        <w:rPr>
          <w:rFonts w:ascii="Arial" w:hAnsi="Arial" w:cs="Arial"/>
          <w:lang w:eastAsia="lt-LT"/>
        </w:rPr>
        <w:t>Centras gali turėti savo fondą, kurio sudarymo šaltiniai yra savanoriški asmenų, organizacijų ir įmonių įnašai, pajamos iš paties fondo veiklos, užsienio valstybių organizacijų bei piliečių, taip pat tarptautinių organizacijų aukojamos lėšos ir materialinės vertybės.</w:t>
      </w:r>
    </w:p>
    <w:p w14:paraId="151FD9A6" w14:textId="0DBE49AE" w:rsidR="005A77CC" w:rsidRPr="00781FD2" w:rsidRDefault="007B3546" w:rsidP="007031E4">
      <w:pPr>
        <w:tabs>
          <w:tab w:val="left" w:pos="1134"/>
        </w:tabs>
        <w:spacing w:line="276" w:lineRule="auto"/>
        <w:ind w:firstLine="1134"/>
        <w:jc w:val="both"/>
        <w:rPr>
          <w:rFonts w:ascii="Arial" w:hAnsi="Arial" w:cs="Arial"/>
          <w:lang w:eastAsia="lt-LT"/>
        </w:rPr>
      </w:pPr>
      <w:r w:rsidRPr="00781FD2">
        <w:rPr>
          <w:rFonts w:ascii="Arial" w:hAnsi="Arial" w:cs="Arial"/>
          <w:lang w:eastAsia="lt-LT"/>
        </w:rPr>
        <w:t>5</w:t>
      </w:r>
      <w:r w:rsidR="00D619C6">
        <w:rPr>
          <w:rFonts w:ascii="Arial" w:hAnsi="Arial" w:cs="Arial"/>
          <w:lang w:eastAsia="lt-LT"/>
        </w:rPr>
        <w:t>4</w:t>
      </w:r>
      <w:r w:rsidR="005A77CC" w:rsidRPr="00781FD2">
        <w:rPr>
          <w:rFonts w:ascii="Arial" w:hAnsi="Arial" w:cs="Arial"/>
          <w:lang w:eastAsia="lt-LT"/>
        </w:rPr>
        <w:t xml:space="preserve">. </w:t>
      </w:r>
      <w:r w:rsidR="007D3324" w:rsidRPr="00781FD2">
        <w:rPr>
          <w:rFonts w:ascii="Arial" w:hAnsi="Arial" w:cs="Arial"/>
          <w:lang w:eastAsia="lt-LT"/>
        </w:rPr>
        <w:t xml:space="preserve">Centro veiklą prižiūri </w:t>
      </w:r>
      <w:r w:rsidR="009644D6" w:rsidRPr="00781FD2">
        <w:rPr>
          <w:rFonts w:ascii="Arial" w:hAnsi="Arial" w:cs="Arial"/>
          <w:lang w:eastAsia="lt-LT"/>
        </w:rPr>
        <w:t>Lietuvos Respublikos š</w:t>
      </w:r>
      <w:r w:rsidR="007D3324" w:rsidRPr="00781FD2">
        <w:rPr>
          <w:rFonts w:ascii="Arial" w:hAnsi="Arial" w:cs="Arial"/>
          <w:lang w:eastAsia="lt-LT"/>
        </w:rPr>
        <w:t xml:space="preserve">vietimo, mokslo ir sporto ministerija, jos įgaliotos institucijos, Savivaldybė arba Savivaldybės įgaliotos institucijos teisės aktų nustatyta tvarka. </w:t>
      </w:r>
      <w:r w:rsidR="00C46D3B" w:rsidRPr="00781FD2">
        <w:rPr>
          <w:rFonts w:ascii="Arial" w:hAnsi="Arial" w:cs="Arial"/>
          <w:lang w:eastAsia="lt-LT"/>
        </w:rPr>
        <w:t>Centro</w:t>
      </w:r>
      <w:r w:rsidR="007D3324" w:rsidRPr="00781FD2">
        <w:rPr>
          <w:rFonts w:ascii="Arial" w:hAnsi="Arial" w:cs="Arial"/>
          <w:lang w:eastAsia="lt-LT"/>
        </w:rPr>
        <w:t xml:space="preserve"> veiklą prižiūrinčios institucijos </w:t>
      </w:r>
      <w:r w:rsidR="009644D6" w:rsidRPr="00781FD2">
        <w:rPr>
          <w:rFonts w:ascii="Arial" w:hAnsi="Arial" w:cs="Arial"/>
          <w:lang w:eastAsia="lt-LT"/>
        </w:rPr>
        <w:t>Lietuvos Respublikos š</w:t>
      </w:r>
      <w:r w:rsidR="007D3324" w:rsidRPr="00781FD2">
        <w:rPr>
          <w:rFonts w:ascii="Arial" w:hAnsi="Arial" w:cs="Arial"/>
          <w:lang w:eastAsia="lt-LT"/>
        </w:rPr>
        <w:t>vietimo, mokslo ir sporto minist</w:t>
      </w:r>
      <w:r w:rsidR="009644D6" w:rsidRPr="00781FD2">
        <w:rPr>
          <w:rFonts w:ascii="Arial" w:hAnsi="Arial" w:cs="Arial"/>
          <w:lang w:eastAsia="lt-LT"/>
        </w:rPr>
        <w:t>ro</w:t>
      </w:r>
      <w:r w:rsidR="007D3324" w:rsidRPr="00781FD2">
        <w:rPr>
          <w:rFonts w:ascii="Arial" w:hAnsi="Arial" w:cs="Arial"/>
          <w:lang w:eastAsia="lt-LT"/>
        </w:rPr>
        <w:t xml:space="preserve"> nustatyta tvarka informuoja visuomenę, savivaldos ir valstybinės valdžios institucijas apie Centro teikiamą ugdymo kokybę.</w:t>
      </w:r>
    </w:p>
    <w:p w14:paraId="4794779C" w14:textId="581D405F" w:rsidR="005A77CC" w:rsidRPr="00781FD2" w:rsidRDefault="00D619C6" w:rsidP="007031E4">
      <w:pPr>
        <w:tabs>
          <w:tab w:val="left" w:pos="1134"/>
        </w:tabs>
        <w:spacing w:line="276" w:lineRule="auto"/>
        <w:ind w:firstLine="1134"/>
        <w:jc w:val="both"/>
        <w:rPr>
          <w:rFonts w:ascii="Arial" w:hAnsi="Arial" w:cs="Arial"/>
          <w:lang w:eastAsia="lt-LT"/>
        </w:rPr>
      </w:pPr>
      <w:r>
        <w:rPr>
          <w:rFonts w:ascii="Arial" w:hAnsi="Arial" w:cs="Arial"/>
          <w:lang w:eastAsia="lt-LT"/>
        </w:rPr>
        <w:t>55</w:t>
      </w:r>
      <w:r w:rsidR="005A77CC" w:rsidRPr="00781FD2">
        <w:rPr>
          <w:rFonts w:ascii="Arial" w:hAnsi="Arial" w:cs="Arial"/>
          <w:lang w:eastAsia="lt-LT"/>
        </w:rPr>
        <w:t xml:space="preserve">. </w:t>
      </w:r>
      <w:r w:rsidR="007D3324" w:rsidRPr="00781FD2">
        <w:rPr>
          <w:rFonts w:ascii="Arial" w:hAnsi="Arial" w:cs="Arial"/>
          <w:lang w:eastAsia="lt-LT"/>
        </w:rPr>
        <w:t>Centro finansinės veiklos kontrolę vykdo Valstybės kontrolės institucijos ir Savivaldybės kontrolės ir audito tarnyba bei kitos Savivaldybės įgaliotos institucijos.</w:t>
      </w:r>
    </w:p>
    <w:p w14:paraId="01F00D4E" w14:textId="574D167E" w:rsidR="007D3324" w:rsidRPr="007031E4" w:rsidRDefault="00D619C6" w:rsidP="007031E4">
      <w:pPr>
        <w:tabs>
          <w:tab w:val="left" w:pos="1134"/>
        </w:tabs>
        <w:spacing w:line="276" w:lineRule="auto"/>
        <w:ind w:firstLine="1134"/>
        <w:jc w:val="both"/>
        <w:rPr>
          <w:rFonts w:ascii="Arial" w:hAnsi="Arial" w:cs="Arial"/>
          <w:color w:val="000000"/>
          <w:lang w:eastAsia="lt-LT"/>
        </w:rPr>
      </w:pPr>
      <w:r>
        <w:rPr>
          <w:rFonts w:ascii="Arial" w:hAnsi="Arial" w:cs="Arial"/>
          <w:lang w:eastAsia="lt-LT"/>
        </w:rPr>
        <w:t>56</w:t>
      </w:r>
      <w:r w:rsidR="005A77CC" w:rsidRPr="00781FD2">
        <w:rPr>
          <w:rFonts w:ascii="Arial" w:hAnsi="Arial" w:cs="Arial"/>
          <w:lang w:eastAsia="lt-LT"/>
        </w:rPr>
        <w:t>.</w:t>
      </w:r>
      <w:r w:rsidR="007D3324" w:rsidRPr="00781FD2">
        <w:rPr>
          <w:rFonts w:ascii="Arial" w:hAnsi="Arial" w:cs="Arial"/>
          <w:lang w:eastAsia="lt-LT"/>
        </w:rPr>
        <w:t>Centro higieninę priežiūrą vykdo Valstybinė maisto ir veterinarijos tarnyba</w:t>
      </w:r>
      <w:r w:rsidR="0008057A" w:rsidRPr="00781FD2">
        <w:rPr>
          <w:rFonts w:ascii="Arial" w:hAnsi="Arial" w:cs="Arial"/>
          <w:lang w:eastAsia="lt-LT"/>
        </w:rPr>
        <w:t>,</w:t>
      </w:r>
      <w:r w:rsidR="007D3324" w:rsidRPr="00781FD2">
        <w:rPr>
          <w:rFonts w:ascii="Arial" w:hAnsi="Arial" w:cs="Arial"/>
          <w:lang w:eastAsia="lt-LT"/>
        </w:rPr>
        <w:t xml:space="preserve"> </w:t>
      </w:r>
      <w:r w:rsidR="0008057A" w:rsidRPr="00781FD2">
        <w:rPr>
          <w:rFonts w:ascii="Arial" w:hAnsi="Arial" w:cs="Arial"/>
          <w:lang w:eastAsia="lt-LT"/>
        </w:rPr>
        <w:t>Nacionalinis visuomenės sveikatos centras prie Sveikatos apsaugos ministerijos</w:t>
      </w:r>
      <w:r w:rsidR="008F5CE1" w:rsidRPr="00781FD2">
        <w:rPr>
          <w:rFonts w:ascii="Arial" w:hAnsi="Arial" w:cs="Arial"/>
        </w:rPr>
        <w:t xml:space="preserve"> bei Klaipėdos rajono savivaldybės Visuomenės sveikatos biuras</w:t>
      </w:r>
      <w:r w:rsidR="0008057A" w:rsidRPr="00781FD2">
        <w:rPr>
          <w:rFonts w:ascii="Arial" w:hAnsi="Arial" w:cs="Arial"/>
          <w:lang w:eastAsia="lt-LT"/>
        </w:rPr>
        <w:t>.</w:t>
      </w:r>
      <w:r w:rsidR="005A77CC" w:rsidRPr="00781FD2">
        <w:rPr>
          <w:rFonts w:ascii="Arial" w:hAnsi="Arial" w:cs="Arial"/>
          <w:color w:val="000000"/>
          <w:lang w:eastAsia="lt-LT"/>
        </w:rPr>
        <w:t xml:space="preserve"> </w:t>
      </w:r>
    </w:p>
    <w:p w14:paraId="713B09ED" w14:textId="77777777" w:rsidR="007D3324" w:rsidRPr="00781FD2" w:rsidRDefault="007D3324" w:rsidP="007031E4">
      <w:pPr>
        <w:spacing w:before="240" w:line="276" w:lineRule="auto"/>
        <w:jc w:val="center"/>
        <w:outlineLvl w:val="0"/>
        <w:rPr>
          <w:rFonts w:ascii="Arial" w:hAnsi="Arial" w:cs="Arial"/>
          <w:b/>
          <w:bCs/>
        </w:rPr>
      </w:pPr>
      <w:r w:rsidRPr="00781FD2">
        <w:rPr>
          <w:rFonts w:ascii="Arial" w:hAnsi="Arial" w:cs="Arial"/>
          <w:b/>
          <w:bCs/>
        </w:rPr>
        <w:t>VIII  SKYRIUS</w:t>
      </w:r>
    </w:p>
    <w:p w14:paraId="028F5B45" w14:textId="32268740" w:rsidR="005A77CC" w:rsidRPr="00781FD2" w:rsidRDefault="007D3324" w:rsidP="007031E4">
      <w:pPr>
        <w:spacing w:after="240" w:line="276" w:lineRule="auto"/>
        <w:jc w:val="center"/>
        <w:outlineLvl w:val="0"/>
        <w:rPr>
          <w:rFonts w:ascii="Arial" w:hAnsi="Arial" w:cs="Arial"/>
        </w:rPr>
      </w:pPr>
      <w:r w:rsidRPr="00781FD2">
        <w:rPr>
          <w:rFonts w:ascii="Arial" w:hAnsi="Arial" w:cs="Arial"/>
          <w:b/>
          <w:bCs/>
        </w:rPr>
        <w:t>BAIGIAMOSIOS NUOSTATOS</w:t>
      </w:r>
    </w:p>
    <w:p w14:paraId="2265D896" w14:textId="176C2DD1" w:rsidR="005A77CC" w:rsidRPr="007031E4" w:rsidRDefault="00D619C6" w:rsidP="007031E4">
      <w:pPr>
        <w:tabs>
          <w:tab w:val="left" w:pos="0"/>
          <w:tab w:val="left" w:pos="1134"/>
        </w:tabs>
        <w:spacing w:line="276" w:lineRule="auto"/>
        <w:ind w:firstLine="1134"/>
        <w:jc w:val="both"/>
        <w:rPr>
          <w:rFonts w:ascii="Arial" w:hAnsi="Arial" w:cs="Arial"/>
        </w:rPr>
      </w:pPr>
      <w:r w:rsidRPr="007031E4">
        <w:rPr>
          <w:rFonts w:ascii="Arial" w:hAnsi="Arial" w:cs="Arial"/>
        </w:rPr>
        <w:t>57</w:t>
      </w:r>
      <w:r w:rsidR="005A77CC" w:rsidRPr="007031E4">
        <w:rPr>
          <w:rFonts w:ascii="Arial" w:hAnsi="Arial" w:cs="Arial"/>
        </w:rPr>
        <w:t xml:space="preserve">. </w:t>
      </w:r>
      <w:r w:rsidR="007D3324" w:rsidRPr="007031E4">
        <w:rPr>
          <w:rFonts w:ascii="Arial" w:hAnsi="Arial" w:cs="Arial"/>
          <w:lang w:eastAsia="lt-LT"/>
        </w:rPr>
        <w:t xml:space="preserve">Centras turi interneto svetainę </w:t>
      </w:r>
      <w:hyperlink r:id="rId8" w:history="1">
        <w:r w:rsidR="003C6EC7" w:rsidRPr="007031E4">
          <w:rPr>
            <w:rStyle w:val="Hipersaitas"/>
            <w:rFonts w:ascii="Arial" w:hAnsi="Arial" w:cs="Arial"/>
            <w:color w:val="auto"/>
            <w:u w:val="none"/>
          </w:rPr>
          <w:t>https://gvjlc.lt/</w:t>
        </w:r>
      </w:hyperlink>
      <w:r w:rsidR="007D3324" w:rsidRPr="007031E4">
        <w:rPr>
          <w:rFonts w:ascii="Arial" w:hAnsi="Arial" w:cs="Arial"/>
          <w:lang w:eastAsia="lt-LT"/>
        </w:rPr>
        <w:t>, atitinkančią teisės aktais nustatytus reikalavimus. Joje skelbiami pranešimai, kuriuos, remiantis Nuostatais ar Lietuvos Respublikos teisės aktais, reikia paskelbti viešai.</w:t>
      </w:r>
    </w:p>
    <w:p w14:paraId="54F8D4C5" w14:textId="2C265EA1" w:rsidR="00D619C6" w:rsidRPr="007031E4" w:rsidRDefault="00D619C6" w:rsidP="007031E4">
      <w:pPr>
        <w:tabs>
          <w:tab w:val="left" w:pos="0"/>
          <w:tab w:val="left" w:pos="1134"/>
        </w:tabs>
        <w:spacing w:line="276" w:lineRule="auto"/>
        <w:ind w:firstLine="1134"/>
        <w:jc w:val="both"/>
        <w:rPr>
          <w:rFonts w:ascii="Arial" w:hAnsi="Arial" w:cs="Arial"/>
          <w:lang w:eastAsia="lt-LT"/>
        </w:rPr>
      </w:pPr>
      <w:r w:rsidRPr="007031E4">
        <w:rPr>
          <w:rFonts w:ascii="Arial" w:hAnsi="Arial" w:cs="Arial"/>
        </w:rPr>
        <w:t>58</w:t>
      </w:r>
      <w:r w:rsidR="005A77CC" w:rsidRPr="007031E4">
        <w:rPr>
          <w:rFonts w:ascii="Arial" w:hAnsi="Arial" w:cs="Arial"/>
        </w:rPr>
        <w:t xml:space="preserve">. </w:t>
      </w:r>
      <w:r w:rsidR="007D3324" w:rsidRPr="007031E4">
        <w:rPr>
          <w:rFonts w:ascii="Arial" w:hAnsi="Arial" w:cs="Arial"/>
          <w:lang w:eastAsia="lt-LT"/>
        </w:rPr>
        <w:t>Nuostatai keičiami ir papildomi Savivaldybės ar Centro tarybos iniciatyva arba pasikeitus bendriesiems reikalavimams</w:t>
      </w:r>
      <w:r w:rsidR="0008057A" w:rsidRPr="007031E4">
        <w:rPr>
          <w:rFonts w:ascii="Arial" w:hAnsi="Arial" w:cs="Arial"/>
          <w:lang w:eastAsia="lt-LT"/>
        </w:rPr>
        <w:t xml:space="preserve"> valstybinių ir savivaldybių švietimo įstaigų nuostatams</w:t>
      </w:r>
      <w:r w:rsidR="007D3324" w:rsidRPr="007031E4">
        <w:rPr>
          <w:rFonts w:ascii="Arial" w:hAnsi="Arial" w:cs="Arial"/>
          <w:lang w:eastAsia="lt-LT"/>
        </w:rPr>
        <w:t>.</w:t>
      </w:r>
      <w:r w:rsidR="00841156" w:rsidRPr="007031E4">
        <w:rPr>
          <w:rFonts w:ascii="Arial" w:hAnsi="Arial" w:cs="Arial"/>
          <w:lang w:eastAsia="lt-LT"/>
        </w:rPr>
        <w:t xml:space="preserve"> Pakeistus </w:t>
      </w:r>
      <w:r w:rsidR="007D3324" w:rsidRPr="007031E4">
        <w:rPr>
          <w:rFonts w:ascii="Arial" w:hAnsi="Arial" w:cs="Arial"/>
          <w:lang w:eastAsia="lt-LT"/>
        </w:rPr>
        <w:t>Nuostat</w:t>
      </w:r>
      <w:r w:rsidR="00841156" w:rsidRPr="007031E4">
        <w:rPr>
          <w:rFonts w:ascii="Arial" w:hAnsi="Arial" w:cs="Arial"/>
          <w:lang w:eastAsia="lt-LT"/>
        </w:rPr>
        <w:t>us</w:t>
      </w:r>
      <w:r w:rsidR="007D3324" w:rsidRPr="007031E4">
        <w:rPr>
          <w:rFonts w:ascii="Arial" w:hAnsi="Arial" w:cs="Arial"/>
          <w:lang w:eastAsia="lt-LT"/>
        </w:rPr>
        <w:t xml:space="preserve"> tvirtina Savivaldybės taryba.</w:t>
      </w:r>
    </w:p>
    <w:p w14:paraId="333CA070" w14:textId="570906B3" w:rsidR="003228DA" w:rsidRPr="007031E4" w:rsidRDefault="00D619C6" w:rsidP="007031E4">
      <w:pPr>
        <w:tabs>
          <w:tab w:val="left" w:pos="0"/>
          <w:tab w:val="left" w:pos="1134"/>
        </w:tabs>
        <w:spacing w:line="276" w:lineRule="auto"/>
        <w:ind w:firstLine="1134"/>
        <w:jc w:val="both"/>
        <w:rPr>
          <w:rFonts w:ascii="Arial" w:hAnsi="Arial" w:cs="Arial"/>
          <w:lang w:eastAsia="lt-LT"/>
        </w:rPr>
      </w:pPr>
      <w:r w:rsidRPr="007031E4">
        <w:rPr>
          <w:rFonts w:ascii="Arial" w:hAnsi="Arial" w:cs="Arial"/>
          <w:color w:val="000000"/>
        </w:rPr>
        <w:t>59.</w:t>
      </w:r>
      <w:r w:rsidR="003228DA" w:rsidRPr="007031E4">
        <w:rPr>
          <w:rFonts w:ascii="Arial" w:hAnsi="Arial" w:cs="Arial"/>
          <w:color w:val="000000"/>
        </w:rPr>
        <w:t>Centro buveinė keičiama, filialai (skyriai) steigiami ir jų veikla nutraukiama Savivaldybės tarybos sprendimu.</w:t>
      </w:r>
    </w:p>
    <w:p w14:paraId="4FEAF425" w14:textId="1052F46C" w:rsidR="005A77CC" w:rsidRPr="007031E4" w:rsidRDefault="00870560" w:rsidP="007031E4">
      <w:pPr>
        <w:tabs>
          <w:tab w:val="left" w:pos="0"/>
          <w:tab w:val="left" w:pos="1134"/>
        </w:tabs>
        <w:spacing w:line="276" w:lineRule="auto"/>
        <w:ind w:firstLine="1134"/>
        <w:jc w:val="both"/>
        <w:rPr>
          <w:rFonts w:ascii="Arial" w:hAnsi="Arial" w:cs="Arial"/>
        </w:rPr>
      </w:pPr>
      <w:r w:rsidRPr="007031E4">
        <w:rPr>
          <w:rFonts w:ascii="Arial" w:hAnsi="Arial" w:cs="Arial"/>
        </w:rPr>
        <w:t>6</w:t>
      </w:r>
      <w:r w:rsidR="00D619C6" w:rsidRPr="007031E4">
        <w:rPr>
          <w:rFonts w:ascii="Arial" w:hAnsi="Arial" w:cs="Arial"/>
        </w:rPr>
        <w:t>0</w:t>
      </w:r>
      <w:r w:rsidR="005A77CC" w:rsidRPr="007031E4">
        <w:rPr>
          <w:rFonts w:ascii="Arial" w:hAnsi="Arial" w:cs="Arial"/>
        </w:rPr>
        <w:t xml:space="preserve">. </w:t>
      </w:r>
      <w:r w:rsidR="007D3324" w:rsidRPr="007031E4">
        <w:rPr>
          <w:rFonts w:ascii="Arial" w:hAnsi="Arial" w:cs="Arial"/>
          <w:lang w:eastAsia="lt-LT"/>
        </w:rPr>
        <w:t>Centras reorganizuojamas, likviduojamas</w:t>
      </w:r>
      <w:r w:rsidR="0008057A" w:rsidRPr="007031E4">
        <w:rPr>
          <w:rFonts w:ascii="Arial" w:hAnsi="Arial" w:cs="Arial"/>
          <w:lang w:eastAsia="lt-LT"/>
        </w:rPr>
        <w:t>,</w:t>
      </w:r>
      <w:r w:rsidR="007D3324" w:rsidRPr="007031E4">
        <w:rPr>
          <w:rFonts w:ascii="Arial" w:hAnsi="Arial" w:cs="Arial"/>
          <w:lang w:eastAsia="lt-LT"/>
        </w:rPr>
        <w:t xml:space="preserve"> pertvarkomas </w:t>
      </w:r>
      <w:r w:rsidR="0008057A" w:rsidRPr="007031E4">
        <w:rPr>
          <w:rFonts w:ascii="Arial" w:hAnsi="Arial" w:cs="Arial"/>
          <w:lang w:eastAsia="lt-LT"/>
        </w:rPr>
        <w:t xml:space="preserve">ar </w:t>
      </w:r>
      <w:r w:rsidR="007D3324" w:rsidRPr="007031E4">
        <w:rPr>
          <w:rFonts w:ascii="Arial" w:hAnsi="Arial" w:cs="Arial"/>
          <w:lang w:eastAsia="lt-LT"/>
        </w:rPr>
        <w:t xml:space="preserve">vykdoma Centro struktūros pertvarka </w:t>
      </w:r>
      <w:r w:rsidR="003F48AD" w:rsidRPr="007031E4">
        <w:rPr>
          <w:rFonts w:ascii="Arial" w:hAnsi="Arial" w:cs="Arial"/>
          <w:lang w:eastAsia="lt-LT"/>
        </w:rPr>
        <w:t>teisės aktų</w:t>
      </w:r>
      <w:r w:rsidR="007D3324" w:rsidRPr="007031E4">
        <w:rPr>
          <w:rFonts w:ascii="Arial" w:hAnsi="Arial" w:cs="Arial"/>
          <w:lang w:eastAsia="lt-LT"/>
        </w:rPr>
        <w:t xml:space="preserve"> nustatyta tvarka.</w:t>
      </w:r>
      <w:r w:rsidR="00935A06" w:rsidRPr="007031E4">
        <w:rPr>
          <w:rFonts w:ascii="Arial" w:hAnsi="Arial" w:cs="Arial"/>
          <w:color w:val="000000"/>
        </w:rPr>
        <w:t xml:space="preserve"> </w:t>
      </w:r>
    </w:p>
    <w:p w14:paraId="333D188F" w14:textId="59777C38" w:rsidR="007D3324" w:rsidRPr="00781FD2" w:rsidRDefault="005A77CC" w:rsidP="007031E4">
      <w:pPr>
        <w:tabs>
          <w:tab w:val="left" w:pos="0"/>
          <w:tab w:val="left" w:pos="1134"/>
        </w:tabs>
        <w:spacing w:line="276" w:lineRule="auto"/>
        <w:ind w:firstLine="1134"/>
        <w:jc w:val="both"/>
        <w:rPr>
          <w:rFonts w:ascii="Arial" w:hAnsi="Arial" w:cs="Arial"/>
        </w:rPr>
      </w:pPr>
      <w:r w:rsidRPr="007031E4">
        <w:rPr>
          <w:rFonts w:ascii="Arial" w:hAnsi="Arial" w:cs="Arial"/>
        </w:rPr>
        <w:t>6</w:t>
      </w:r>
      <w:r w:rsidR="00D619C6" w:rsidRPr="007031E4">
        <w:rPr>
          <w:rFonts w:ascii="Arial" w:hAnsi="Arial" w:cs="Arial"/>
        </w:rPr>
        <w:t>1</w:t>
      </w:r>
      <w:r w:rsidRPr="007031E4">
        <w:rPr>
          <w:rFonts w:ascii="Arial" w:hAnsi="Arial" w:cs="Arial"/>
        </w:rPr>
        <w:t xml:space="preserve">. </w:t>
      </w:r>
      <w:r w:rsidR="007D3324" w:rsidRPr="007031E4">
        <w:rPr>
          <w:rFonts w:ascii="Arial" w:hAnsi="Arial" w:cs="Arial"/>
          <w:lang w:eastAsia="lt-LT"/>
        </w:rPr>
        <w:t>Centro direktorius</w:t>
      </w:r>
      <w:r w:rsidR="007D3324" w:rsidRPr="00781FD2">
        <w:rPr>
          <w:rFonts w:ascii="Arial" w:hAnsi="Arial" w:cs="Arial"/>
          <w:lang w:eastAsia="lt-LT"/>
        </w:rPr>
        <w:t xml:space="preserve"> apie Savivaldybės tarybos sprendimą dėl Centro reorganizavimo, likvidavimo ar pertvarkymo privalo raštu pranešti kiekvienam </w:t>
      </w:r>
      <w:r w:rsidR="003F48AD" w:rsidRPr="00781FD2">
        <w:rPr>
          <w:rFonts w:ascii="Arial" w:hAnsi="Arial" w:cs="Arial"/>
          <w:lang w:eastAsia="lt-LT"/>
        </w:rPr>
        <w:t>mokinio</w:t>
      </w:r>
      <w:r w:rsidR="007D3324" w:rsidRPr="00781FD2">
        <w:rPr>
          <w:rFonts w:ascii="Arial" w:hAnsi="Arial" w:cs="Arial"/>
          <w:lang w:eastAsia="lt-LT"/>
        </w:rPr>
        <w:t xml:space="preserve"> tėvui (globėjui, rūpintojui), darbuotojui teisės aktų nustatyta tvarka. </w:t>
      </w:r>
      <w:r w:rsidR="003F48AD" w:rsidRPr="00781FD2">
        <w:rPr>
          <w:rFonts w:ascii="Arial" w:hAnsi="Arial" w:cs="Arial"/>
          <w:lang w:eastAsia="lt-LT"/>
        </w:rPr>
        <w:t>Centras</w:t>
      </w:r>
      <w:r w:rsidR="007D3324" w:rsidRPr="00781FD2">
        <w:rPr>
          <w:rFonts w:ascii="Arial" w:hAnsi="Arial" w:cs="Arial"/>
          <w:lang w:eastAsia="lt-LT"/>
        </w:rPr>
        <w:t xml:space="preserve"> privalo įvykdyti visus ugdymosi sutartyje numatytus Centro įsipareigojimus ugdytiniams bei Lietuvos Respublikos darbo kodekse ir darbuotojų sutartyse numatytus įsipareigojimus darbuotojams. </w:t>
      </w:r>
    </w:p>
    <w:p w14:paraId="2D65E4F3" w14:textId="6D34B76E" w:rsidR="00EB06D4" w:rsidRPr="00781FD2" w:rsidRDefault="00EB06D4" w:rsidP="005A77CC">
      <w:pPr>
        <w:tabs>
          <w:tab w:val="left" w:pos="851"/>
        </w:tabs>
        <w:spacing w:after="240" w:line="276" w:lineRule="auto"/>
        <w:jc w:val="center"/>
        <w:rPr>
          <w:rFonts w:ascii="Arial" w:hAnsi="Arial" w:cs="Arial"/>
          <w:lang w:eastAsia="lt-LT"/>
          <w14:ligatures w14:val="standardContextual"/>
        </w:rPr>
      </w:pPr>
      <w:r w:rsidRPr="00781FD2">
        <w:rPr>
          <w:rFonts w:ascii="Arial" w:eastAsiaTheme="minorEastAsia" w:hAnsi="Arial" w:cs="Arial"/>
          <w:lang w:eastAsia="lt-LT"/>
          <w14:ligatures w14:val="standardContextual"/>
        </w:rPr>
        <w:t>____________________________</w:t>
      </w:r>
    </w:p>
    <w:sectPr w:rsidR="00EB06D4" w:rsidRPr="00781FD2" w:rsidSect="00FB4FCB">
      <w:headerReference w:type="even" r:id="rId9"/>
      <w:headerReference w:type="default" r:id="rId10"/>
      <w:footerReference w:type="default" r:id="rId11"/>
      <w:type w:val="continuous"/>
      <w:pgSz w:w="11907" w:h="16840" w:code="9"/>
      <w:pgMar w:top="1134" w:right="567" w:bottom="1134" w:left="1701" w:header="709" w:footer="709" w:gutter="0"/>
      <w:pgNumType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878A6" w14:textId="77777777" w:rsidR="00C44D15" w:rsidRDefault="00C44D15">
      <w:r>
        <w:separator/>
      </w:r>
    </w:p>
  </w:endnote>
  <w:endnote w:type="continuationSeparator" w:id="0">
    <w:p w14:paraId="27D0F134" w14:textId="77777777" w:rsidR="00C44D15" w:rsidRDefault="00C44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51BED" w14:textId="77777777" w:rsidR="000A0356" w:rsidRDefault="000A0356">
    <w:pPr>
      <w:pStyle w:val="Porat"/>
      <w:framePr w:wrap="auto" w:vAnchor="text" w:hAnchor="margin" w:xAlign="center" w:y="1"/>
      <w:rPr>
        <w:rStyle w:val="Puslapionumeris"/>
      </w:rPr>
    </w:pPr>
  </w:p>
  <w:p w14:paraId="32AD2838" w14:textId="77777777" w:rsidR="000A0356" w:rsidRDefault="000A035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11BFA" w14:textId="77777777" w:rsidR="00C44D15" w:rsidRDefault="00C44D15">
      <w:r>
        <w:separator/>
      </w:r>
    </w:p>
  </w:footnote>
  <w:footnote w:type="continuationSeparator" w:id="0">
    <w:p w14:paraId="5D028526" w14:textId="77777777" w:rsidR="00C44D15" w:rsidRDefault="00C44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FC056" w14:textId="77777777" w:rsidR="000A0356" w:rsidRDefault="000A0356">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6D26C72" w14:textId="77777777" w:rsidR="000A0356" w:rsidRDefault="000A0356">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9973185"/>
      <w:docPartObj>
        <w:docPartGallery w:val="Page Numbers (Top of Page)"/>
        <w:docPartUnique/>
      </w:docPartObj>
    </w:sdtPr>
    <w:sdtContent>
      <w:p w14:paraId="6E079C7F" w14:textId="4B1D8ABE" w:rsidR="00E75284" w:rsidRDefault="00E75284">
        <w:pPr>
          <w:pStyle w:val="Antrats"/>
          <w:jc w:val="center"/>
        </w:pPr>
        <w:r>
          <w:fldChar w:fldCharType="begin"/>
        </w:r>
        <w:r>
          <w:instrText>PAGE   \* MERGEFORMAT</w:instrText>
        </w:r>
        <w:r>
          <w:fldChar w:fldCharType="separate"/>
        </w:r>
        <w:r w:rsidR="00C66445">
          <w:rPr>
            <w:noProof/>
          </w:rPr>
          <w:t>8</w:t>
        </w:r>
        <w:r>
          <w:fldChar w:fldCharType="end"/>
        </w:r>
      </w:p>
    </w:sdtContent>
  </w:sdt>
  <w:p w14:paraId="120C6FA3" w14:textId="77777777" w:rsidR="000A0356" w:rsidRDefault="000A0356">
    <w:pPr>
      <w:pStyle w:val="Antrats"/>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7F26"/>
    <w:multiLevelType w:val="hybridMultilevel"/>
    <w:tmpl w:val="D084DEEC"/>
    <w:lvl w:ilvl="0" w:tplc="FC4451A0">
      <w:start w:val="1"/>
      <w:numFmt w:val="decimal"/>
      <w:lvlText w:val="%1."/>
      <w:lvlJc w:val="left"/>
      <w:pPr>
        <w:tabs>
          <w:tab w:val="num" w:pos="1494"/>
        </w:tabs>
        <w:ind w:left="1494" w:hanging="36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abstractNum w:abstractNumId="1" w15:restartNumberingAfterBreak="0">
    <w:nsid w:val="06DC43BE"/>
    <w:multiLevelType w:val="hybridMultilevel"/>
    <w:tmpl w:val="E820D2CE"/>
    <w:lvl w:ilvl="0" w:tplc="B87865A6">
      <w:start w:val="66"/>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2" w15:restartNumberingAfterBreak="0">
    <w:nsid w:val="0A2026B2"/>
    <w:multiLevelType w:val="hybridMultilevel"/>
    <w:tmpl w:val="1368C428"/>
    <w:lvl w:ilvl="0" w:tplc="9E082B6C">
      <w:start w:val="1"/>
      <w:numFmt w:val="decimal"/>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 w15:restartNumberingAfterBreak="0">
    <w:nsid w:val="12445C1E"/>
    <w:multiLevelType w:val="hybridMultilevel"/>
    <w:tmpl w:val="BDE0EB80"/>
    <w:lvl w:ilvl="0" w:tplc="1C2AD0BE">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3903329"/>
    <w:multiLevelType w:val="hybridMultilevel"/>
    <w:tmpl w:val="AD725FB8"/>
    <w:lvl w:ilvl="0" w:tplc="CC30D4A8">
      <w:start w:val="1"/>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5" w15:restartNumberingAfterBreak="0">
    <w:nsid w:val="19811E27"/>
    <w:multiLevelType w:val="multilevel"/>
    <w:tmpl w:val="F19ED322"/>
    <w:lvl w:ilvl="0">
      <w:start w:val="27"/>
      <w:numFmt w:val="decimal"/>
      <w:lvlText w:val="%1."/>
      <w:lvlJc w:val="left"/>
      <w:pPr>
        <w:ind w:left="1048" w:hanging="480"/>
      </w:pPr>
      <w:rPr>
        <w:rFonts w:hint="default"/>
      </w:rPr>
    </w:lvl>
    <w:lvl w:ilvl="1">
      <w:start w:val="1"/>
      <w:numFmt w:val="decimal"/>
      <w:lvlText w:val="%1.%2."/>
      <w:lvlJc w:val="left"/>
      <w:pPr>
        <w:ind w:left="1758" w:hanging="480"/>
      </w:pPr>
      <w:rPr>
        <w:rFonts w:hint="default"/>
      </w:rPr>
    </w:lvl>
    <w:lvl w:ilvl="2">
      <w:start w:val="1"/>
      <w:numFmt w:val="decimal"/>
      <w:lvlText w:val="%1.%2.%3."/>
      <w:lvlJc w:val="left"/>
      <w:pPr>
        <w:ind w:left="2428" w:hanging="720"/>
      </w:pPr>
      <w:rPr>
        <w:rFonts w:hint="default"/>
      </w:rPr>
    </w:lvl>
    <w:lvl w:ilvl="3">
      <w:start w:val="1"/>
      <w:numFmt w:val="decimal"/>
      <w:lvlText w:val="%1.%2.%3.%4."/>
      <w:lvlJc w:val="left"/>
      <w:pPr>
        <w:ind w:left="2998" w:hanging="720"/>
      </w:pPr>
      <w:rPr>
        <w:rFonts w:hint="default"/>
      </w:rPr>
    </w:lvl>
    <w:lvl w:ilvl="4">
      <w:start w:val="1"/>
      <w:numFmt w:val="decimal"/>
      <w:lvlText w:val="%1.%2.%3.%4.%5."/>
      <w:lvlJc w:val="left"/>
      <w:pPr>
        <w:ind w:left="3928" w:hanging="1080"/>
      </w:pPr>
      <w:rPr>
        <w:rFonts w:hint="default"/>
      </w:rPr>
    </w:lvl>
    <w:lvl w:ilvl="5">
      <w:start w:val="1"/>
      <w:numFmt w:val="decimal"/>
      <w:lvlText w:val="%1.%2.%3.%4.%5.%6."/>
      <w:lvlJc w:val="left"/>
      <w:pPr>
        <w:ind w:left="4498" w:hanging="1080"/>
      </w:pPr>
      <w:rPr>
        <w:rFonts w:hint="default"/>
      </w:rPr>
    </w:lvl>
    <w:lvl w:ilvl="6">
      <w:start w:val="1"/>
      <w:numFmt w:val="decimal"/>
      <w:lvlText w:val="%1.%2.%3.%4.%5.%6.%7."/>
      <w:lvlJc w:val="left"/>
      <w:pPr>
        <w:ind w:left="5428" w:hanging="1440"/>
      </w:pPr>
      <w:rPr>
        <w:rFonts w:hint="default"/>
      </w:rPr>
    </w:lvl>
    <w:lvl w:ilvl="7">
      <w:start w:val="1"/>
      <w:numFmt w:val="decimal"/>
      <w:lvlText w:val="%1.%2.%3.%4.%5.%6.%7.%8."/>
      <w:lvlJc w:val="left"/>
      <w:pPr>
        <w:ind w:left="5998" w:hanging="1440"/>
      </w:pPr>
      <w:rPr>
        <w:rFonts w:hint="default"/>
      </w:rPr>
    </w:lvl>
    <w:lvl w:ilvl="8">
      <w:start w:val="1"/>
      <w:numFmt w:val="decimal"/>
      <w:lvlText w:val="%1.%2.%3.%4.%5.%6.%7.%8.%9."/>
      <w:lvlJc w:val="left"/>
      <w:pPr>
        <w:ind w:left="6928" w:hanging="1800"/>
      </w:pPr>
      <w:rPr>
        <w:rFonts w:hint="default"/>
      </w:rPr>
    </w:lvl>
  </w:abstractNum>
  <w:abstractNum w:abstractNumId="6" w15:restartNumberingAfterBreak="0">
    <w:nsid w:val="222B0FD8"/>
    <w:multiLevelType w:val="multilevel"/>
    <w:tmpl w:val="57D027D0"/>
    <w:lvl w:ilvl="0">
      <w:start w:val="1"/>
      <w:numFmt w:val="decimal"/>
      <w:lvlText w:val="%1."/>
      <w:lvlJc w:val="left"/>
      <w:pPr>
        <w:ind w:left="90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15:restartNumberingAfterBreak="0">
    <w:nsid w:val="267A416C"/>
    <w:multiLevelType w:val="hybridMultilevel"/>
    <w:tmpl w:val="C87E01B4"/>
    <w:lvl w:ilvl="0" w:tplc="9878E03E">
      <w:start w:val="1"/>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8" w15:restartNumberingAfterBreak="0">
    <w:nsid w:val="277B5A8E"/>
    <w:multiLevelType w:val="hybridMultilevel"/>
    <w:tmpl w:val="200E13F8"/>
    <w:lvl w:ilvl="0" w:tplc="C0D0920A">
      <w:start w:val="3"/>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9" w15:restartNumberingAfterBreak="0">
    <w:nsid w:val="333414DD"/>
    <w:multiLevelType w:val="multilevel"/>
    <w:tmpl w:val="39E2175A"/>
    <w:lvl w:ilvl="0">
      <w:start w:val="35"/>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38CE6B5D"/>
    <w:multiLevelType w:val="hybridMultilevel"/>
    <w:tmpl w:val="6A76C102"/>
    <w:lvl w:ilvl="0" w:tplc="F9ACDB58">
      <w:start w:val="59"/>
      <w:numFmt w:val="decimal"/>
      <w:lvlText w:val="%1."/>
      <w:lvlJc w:val="left"/>
      <w:pPr>
        <w:ind w:left="1887" w:hanging="360"/>
      </w:pPr>
      <w:rPr>
        <w:rFonts w:hint="default"/>
      </w:rPr>
    </w:lvl>
    <w:lvl w:ilvl="1" w:tplc="04270019" w:tentative="1">
      <w:start w:val="1"/>
      <w:numFmt w:val="lowerLetter"/>
      <w:lvlText w:val="%2."/>
      <w:lvlJc w:val="left"/>
      <w:pPr>
        <w:ind w:left="2607" w:hanging="360"/>
      </w:pPr>
    </w:lvl>
    <w:lvl w:ilvl="2" w:tplc="0427001B" w:tentative="1">
      <w:start w:val="1"/>
      <w:numFmt w:val="lowerRoman"/>
      <w:lvlText w:val="%3."/>
      <w:lvlJc w:val="right"/>
      <w:pPr>
        <w:ind w:left="3327" w:hanging="180"/>
      </w:pPr>
    </w:lvl>
    <w:lvl w:ilvl="3" w:tplc="0427000F" w:tentative="1">
      <w:start w:val="1"/>
      <w:numFmt w:val="decimal"/>
      <w:lvlText w:val="%4."/>
      <w:lvlJc w:val="left"/>
      <w:pPr>
        <w:ind w:left="4047" w:hanging="360"/>
      </w:pPr>
    </w:lvl>
    <w:lvl w:ilvl="4" w:tplc="04270019" w:tentative="1">
      <w:start w:val="1"/>
      <w:numFmt w:val="lowerLetter"/>
      <w:lvlText w:val="%5."/>
      <w:lvlJc w:val="left"/>
      <w:pPr>
        <w:ind w:left="4767" w:hanging="360"/>
      </w:pPr>
    </w:lvl>
    <w:lvl w:ilvl="5" w:tplc="0427001B" w:tentative="1">
      <w:start w:val="1"/>
      <w:numFmt w:val="lowerRoman"/>
      <w:lvlText w:val="%6."/>
      <w:lvlJc w:val="right"/>
      <w:pPr>
        <w:ind w:left="5487" w:hanging="180"/>
      </w:pPr>
    </w:lvl>
    <w:lvl w:ilvl="6" w:tplc="0427000F" w:tentative="1">
      <w:start w:val="1"/>
      <w:numFmt w:val="decimal"/>
      <w:lvlText w:val="%7."/>
      <w:lvlJc w:val="left"/>
      <w:pPr>
        <w:ind w:left="6207" w:hanging="360"/>
      </w:pPr>
    </w:lvl>
    <w:lvl w:ilvl="7" w:tplc="04270019" w:tentative="1">
      <w:start w:val="1"/>
      <w:numFmt w:val="lowerLetter"/>
      <w:lvlText w:val="%8."/>
      <w:lvlJc w:val="left"/>
      <w:pPr>
        <w:ind w:left="6927" w:hanging="360"/>
      </w:pPr>
    </w:lvl>
    <w:lvl w:ilvl="8" w:tplc="0427001B" w:tentative="1">
      <w:start w:val="1"/>
      <w:numFmt w:val="lowerRoman"/>
      <w:lvlText w:val="%9."/>
      <w:lvlJc w:val="right"/>
      <w:pPr>
        <w:ind w:left="7647" w:hanging="180"/>
      </w:pPr>
    </w:lvl>
  </w:abstractNum>
  <w:abstractNum w:abstractNumId="11" w15:restartNumberingAfterBreak="0">
    <w:nsid w:val="39C323AF"/>
    <w:multiLevelType w:val="hybridMultilevel"/>
    <w:tmpl w:val="6576EAE0"/>
    <w:lvl w:ilvl="0" w:tplc="0427000F">
      <w:start w:val="7"/>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3C747836"/>
    <w:multiLevelType w:val="hybridMultilevel"/>
    <w:tmpl w:val="880CAB3E"/>
    <w:lvl w:ilvl="0" w:tplc="61EC01C0">
      <w:start w:val="2023"/>
      <w:numFmt w:val="decimal"/>
      <w:lvlText w:val="%1"/>
      <w:lvlJc w:val="left"/>
      <w:pPr>
        <w:ind w:left="840" w:hanging="48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3F55713B"/>
    <w:multiLevelType w:val="hybridMultilevel"/>
    <w:tmpl w:val="30DCDCA4"/>
    <w:lvl w:ilvl="0" w:tplc="CA549142">
      <w:numFmt w:val="bullet"/>
      <w:lvlText w:val="-"/>
      <w:lvlJc w:val="left"/>
      <w:pPr>
        <w:ind w:left="3420" w:hanging="360"/>
      </w:pPr>
      <w:rPr>
        <w:rFonts w:ascii="Times New Roman" w:eastAsia="Times New Roman" w:hAnsi="Times New Roman" w:cs="Times New Roman" w:hint="default"/>
      </w:rPr>
    </w:lvl>
    <w:lvl w:ilvl="1" w:tplc="04270003" w:tentative="1">
      <w:start w:val="1"/>
      <w:numFmt w:val="bullet"/>
      <w:lvlText w:val="o"/>
      <w:lvlJc w:val="left"/>
      <w:pPr>
        <w:ind w:left="4140" w:hanging="360"/>
      </w:pPr>
      <w:rPr>
        <w:rFonts w:ascii="Courier New" w:hAnsi="Courier New" w:cs="Courier New" w:hint="default"/>
      </w:rPr>
    </w:lvl>
    <w:lvl w:ilvl="2" w:tplc="04270005" w:tentative="1">
      <w:start w:val="1"/>
      <w:numFmt w:val="bullet"/>
      <w:lvlText w:val=""/>
      <w:lvlJc w:val="left"/>
      <w:pPr>
        <w:ind w:left="4860" w:hanging="360"/>
      </w:pPr>
      <w:rPr>
        <w:rFonts w:ascii="Wingdings" w:hAnsi="Wingdings" w:hint="default"/>
      </w:rPr>
    </w:lvl>
    <w:lvl w:ilvl="3" w:tplc="04270001" w:tentative="1">
      <w:start w:val="1"/>
      <w:numFmt w:val="bullet"/>
      <w:lvlText w:val=""/>
      <w:lvlJc w:val="left"/>
      <w:pPr>
        <w:ind w:left="5580" w:hanging="360"/>
      </w:pPr>
      <w:rPr>
        <w:rFonts w:ascii="Symbol" w:hAnsi="Symbol" w:hint="default"/>
      </w:rPr>
    </w:lvl>
    <w:lvl w:ilvl="4" w:tplc="04270003" w:tentative="1">
      <w:start w:val="1"/>
      <w:numFmt w:val="bullet"/>
      <w:lvlText w:val="o"/>
      <w:lvlJc w:val="left"/>
      <w:pPr>
        <w:ind w:left="6300" w:hanging="360"/>
      </w:pPr>
      <w:rPr>
        <w:rFonts w:ascii="Courier New" w:hAnsi="Courier New" w:cs="Courier New" w:hint="default"/>
      </w:rPr>
    </w:lvl>
    <w:lvl w:ilvl="5" w:tplc="04270005" w:tentative="1">
      <w:start w:val="1"/>
      <w:numFmt w:val="bullet"/>
      <w:lvlText w:val=""/>
      <w:lvlJc w:val="left"/>
      <w:pPr>
        <w:ind w:left="7020" w:hanging="360"/>
      </w:pPr>
      <w:rPr>
        <w:rFonts w:ascii="Wingdings" w:hAnsi="Wingdings" w:hint="default"/>
      </w:rPr>
    </w:lvl>
    <w:lvl w:ilvl="6" w:tplc="04270001" w:tentative="1">
      <w:start w:val="1"/>
      <w:numFmt w:val="bullet"/>
      <w:lvlText w:val=""/>
      <w:lvlJc w:val="left"/>
      <w:pPr>
        <w:ind w:left="7740" w:hanging="360"/>
      </w:pPr>
      <w:rPr>
        <w:rFonts w:ascii="Symbol" w:hAnsi="Symbol" w:hint="default"/>
      </w:rPr>
    </w:lvl>
    <w:lvl w:ilvl="7" w:tplc="04270003" w:tentative="1">
      <w:start w:val="1"/>
      <w:numFmt w:val="bullet"/>
      <w:lvlText w:val="o"/>
      <w:lvlJc w:val="left"/>
      <w:pPr>
        <w:ind w:left="8460" w:hanging="360"/>
      </w:pPr>
      <w:rPr>
        <w:rFonts w:ascii="Courier New" w:hAnsi="Courier New" w:cs="Courier New" w:hint="default"/>
      </w:rPr>
    </w:lvl>
    <w:lvl w:ilvl="8" w:tplc="04270005" w:tentative="1">
      <w:start w:val="1"/>
      <w:numFmt w:val="bullet"/>
      <w:lvlText w:val=""/>
      <w:lvlJc w:val="left"/>
      <w:pPr>
        <w:ind w:left="9180" w:hanging="360"/>
      </w:pPr>
      <w:rPr>
        <w:rFonts w:ascii="Wingdings" w:hAnsi="Wingdings" w:hint="default"/>
      </w:rPr>
    </w:lvl>
  </w:abstractNum>
  <w:abstractNum w:abstractNumId="14" w15:restartNumberingAfterBreak="0">
    <w:nsid w:val="40461032"/>
    <w:multiLevelType w:val="hybridMultilevel"/>
    <w:tmpl w:val="4E986E4C"/>
    <w:lvl w:ilvl="0" w:tplc="03F8B35C">
      <w:start w:val="6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4927199C"/>
    <w:multiLevelType w:val="hybridMultilevel"/>
    <w:tmpl w:val="06462DAA"/>
    <w:lvl w:ilvl="0" w:tplc="65F4B090">
      <w:start w:val="1"/>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16" w15:restartNumberingAfterBreak="0">
    <w:nsid w:val="4E141214"/>
    <w:multiLevelType w:val="multilevel"/>
    <w:tmpl w:val="5F6AF77E"/>
    <w:lvl w:ilvl="0">
      <w:start w:val="29"/>
      <w:numFmt w:val="decimal"/>
      <w:lvlText w:val="%1."/>
      <w:lvlJc w:val="left"/>
      <w:pPr>
        <w:ind w:left="1048"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3D31C45"/>
    <w:multiLevelType w:val="multilevel"/>
    <w:tmpl w:val="5E6E1FA8"/>
    <w:lvl w:ilvl="0">
      <w:start w:val="26"/>
      <w:numFmt w:val="decimal"/>
      <w:lvlText w:val="%1."/>
      <w:lvlJc w:val="left"/>
      <w:pPr>
        <w:ind w:left="930" w:hanging="360"/>
      </w:pPr>
      <w:rPr>
        <w:rFonts w:hint="default"/>
      </w:rPr>
    </w:lvl>
    <w:lvl w:ilvl="1">
      <w:start w:val="3"/>
      <w:numFmt w:val="decimal"/>
      <w:isLgl/>
      <w:lvlText w:val="%1.%2."/>
      <w:lvlJc w:val="left"/>
      <w:pPr>
        <w:ind w:left="2007" w:hanging="480"/>
      </w:pPr>
      <w:rPr>
        <w:rFonts w:hint="default"/>
      </w:rPr>
    </w:lvl>
    <w:lvl w:ilvl="2">
      <w:start w:val="1"/>
      <w:numFmt w:val="decimal"/>
      <w:isLgl/>
      <w:lvlText w:val="%1.%2.%3."/>
      <w:lvlJc w:val="left"/>
      <w:pPr>
        <w:ind w:left="3204" w:hanging="720"/>
      </w:pPr>
      <w:rPr>
        <w:rFonts w:hint="default"/>
      </w:rPr>
    </w:lvl>
    <w:lvl w:ilvl="3">
      <w:start w:val="1"/>
      <w:numFmt w:val="decimal"/>
      <w:isLgl/>
      <w:lvlText w:val="%1.%2.%3.%4."/>
      <w:lvlJc w:val="left"/>
      <w:pPr>
        <w:ind w:left="4161" w:hanging="720"/>
      </w:pPr>
      <w:rPr>
        <w:rFonts w:hint="default"/>
      </w:rPr>
    </w:lvl>
    <w:lvl w:ilvl="4">
      <w:start w:val="1"/>
      <w:numFmt w:val="decimal"/>
      <w:isLgl/>
      <w:lvlText w:val="%1.%2.%3.%4.%5."/>
      <w:lvlJc w:val="left"/>
      <w:pPr>
        <w:ind w:left="5478" w:hanging="1080"/>
      </w:pPr>
      <w:rPr>
        <w:rFonts w:hint="default"/>
      </w:rPr>
    </w:lvl>
    <w:lvl w:ilvl="5">
      <w:start w:val="1"/>
      <w:numFmt w:val="decimal"/>
      <w:isLgl/>
      <w:lvlText w:val="%1.%2.%3.%4.%5.%6."/>
      <w:lvlJc w:val="left"/>
      <w:pPr>
        <w:ind w:left="6435" w:hanging="1080"/>
      </w:pPr>
      <w:rPr>
        <w:rFonts w:hint="default"/>
      </w:rPr>
    </w:lvl>
    <w:lvl w:ilvl="6">
      <w:start w:val="1"/>
      <w:numFmt w:val="decimal"/>
      <w:isLgl/>
      <w:lvlText w:val="%1.%2.%3.%4.%5.%6.%7."/>
      <w:lvlJc w:val="left"/>
      <w:pPr>
        <w:ind w:left="7752" w:hanging="1440"/>
      </w:pPr>
      <w:rPr>
        <w:rFonts w:hint="default"/>
      </w:rPr>
    </w:lvl>
    <w:lvl w:ilvl="7">
      <w:start w:val="1"/>
      <w:numFmt w:val="decimal"/>
      <w:isLgl/>
      <w:lvlText w:val="%1.%2.%3.%4.%5.%6.%7.%8."/>
      <w:lvlJc w:val="left"/>
      <w:pPr>
        <w:ind w:left="8709" w:hanging="1440"/>
      </w:pPr>
      <w:rPr>
        <w:rFonts w:hint="default"/>
      </w:rPr>
    </w:lvl>
    <w:lvl w:ilvl="8">
      <w:start w:val="1"/>
      <w:numFmt w:val="decimal"/>
      <w:isLgl/>
      <w:lvlText w:val="%1.%2.%3.%4.%5.%6.%7.%8.%9."/>
      <w:lvlJc w:val="left"/>
      <w:pPr>
        <w:ind w:left="10026" w:hanging="1800"/>
      </w:pPr>
      <w:rPr>
        <w:rFonts w:hint="default"/>
      </w:rPr>
    </w:lvl>
  </w:abstractNum>
  <w:abstractNum w:abstractNumId="18" w15:restartNumberingAfterBreak="0">
    <w:nsid w:val="5B55188C"/>
    <w:multiLevelType w:val="multilevel"/>
    <w:tmpl w:val="B79E9992"/>
    <w:lvl w:ilvl="0">
      <w:start w:val="36"/>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5E3970FD"/>
    <w:multiLevelType w:val="hybridMultilevel"/>
    <w:tmpl w:val="0E34668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0" w15:restartNumberingAfterBreak="0">
    <w:nsid w:val="6B39406A"/>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B4207E"/>
    <w:multiLevelType w:val="hybridMultilevel"/>
    <w:tmpl w:val="8A905926"/>
    <w:lvl w:ilvl="0" w:tplc="57060288">
      <w:start w:val="39"/>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2" w15:restartNumberingAfterBreak="0">
    <w:nsid w:val="72090FF0"/>
    <w:multiLevelType w:val="hybridMultilevel"/>
    <w:tmpl w:val="03EAA73A"/>
    <w:lvl w:ilvl="0" w:tplc="258A900E">
      <w:start w:val="1"/>
      <w:numFmt w:val="decimal"/>
      <w:lvlText w:val="%1."/>
      <w:lvlJc w:val="left"/>
      <w:pPr>
        <w:tabs>
          <w:tab w:val="num" w:pos="2514"/>
        </w:tabs>
        <w:ind w:left="2514" w:hanging="1380"/>
      </w:pPr>
      <w:rPr>
        <w:rFonts w:hint="default"/>
      </w:rPr>
    </w:lvl>
    <w:lvl w:ilvl="1" w:tplc="04270019" w:tentative="1">
      <w:start w:val="1"/>
      <w:numFmt w:val="lowerLetter"/>
      <w:lvlText w:val="%2."/>
      <w:lvlJc w:val="left"/>
      <w:pPr>
        <w:tabs>
          <w:tab w:val="num" w:pos="2214"/>
        </w:tabs>
        <w:ind w:left="2214" w:hanging="360"/>
      </w:pPr>
    </w:lvl>
    <w:lvl w:ilvl="2" w:tplc="0427001B" w:tentative="1">
      <w:start w:val="1"/>
      <w:numFmt w:val="lowerRoman"/>
      <w:lvlText w:val="%3."/>
      <w:lvlJc w:val="right"/>
      <w:pPr>
        <w:tabs>
          <w:tab w:val="num" w:pos="2934"/>
        </w:tabs>
        <w:ind w:left="2934" w:hanging="180"/>
      </w:pPr>
    </w:lvl>
    <w:lvl w:ilvl="3" w:tplc="0427000F" w:tentative="1">
      <w:start w:val="1"/>
      <w:numFmt w:val="decimal"/>
      <w:lvlText w:val="%4."/>
      <w:lvlJc w:val="left"/>
      <w:pPr>
        <w:tabs>
          <w:tab w:val="num" w:pos="3654"/>
        </w:tabs>
        <w:ind w:left="3654" w:hanging="360"/>
      </w:pPr>
    </w:lvl>
    <w:lvl w:ilvl="4" w:tplc="04270019" w:tentative="1">
      <w:start w:val="1"/>
      <w:numFmt w:val="lowerLetter"/>
      <w:lvlText w:val="%5."/>
      <w:lvlJc w:val="left"/>
      <w:pPr>
        <w:tabs>
          <w:tab w:val="num" w:pos="4374"/>
        </w:tabs>
        <w:ind w:left="4374" w:hanging="360"/>
      </w:pPr>
    </w:lvl>
    <w:lvl w:ilvl="5" w:tplc="0427001B" w:tentative="1">
      <w:start w:val="1"/>
      <w:numFmt w:val="lowerRoman"/>
      <w:lvlText w:val="%6."/>
      <w:lvlJc w:val="right"/>
      <w:pPr>
        <w:tabs>
          <w:tab w:val="num" w:pos="5094"/>
        </w:tabs>
        <w:ind w:left="5094" w:hanging="180"/>
      </w:pPr>
    </w:lvl>
    <w:lvl w:ilvl="6" w:tplc="0427000F" w:tentative="1">
      <w:start w:val="1"/>
      <w:numFmt w:val="decimal"/>
      <w:lvlText w:val="%7."/>
      <w:lvlJc w:val="left"/>
      <w:pPr>
        <w:tabs>
          <w:tab w:val="num" w:pos="5814"/>
        </w:tabs>
        <w:ind w:left="5814" w:hanging="360"/>
      </w:pPr>
    </w:lvl>
    <w:lvl w:ilvl="7" w:tplc="04270019" w:tentative="1">
      <w:start w:val="1"/>
      <w:numFmt w:val="lowerLetter"/>
      <w:lvlText w:val="%8."/>
      <w:lvlJc w:val="left"/>
      <w:pPr>
        <w:tabs>
          <w:tab w:val="num" w:pos="6534"/>
        </w:tabs>
        <w:ind w:left="6534" w:hanging="360"/>
      </w:pPr>
    </w:lvl>
    <w:lvl w:ilvl="8" w:tplc="0427001B" w:tentative="1">
      <w:start w:val="1"/>
      <w:numFmt w:val="lowerRoman"/>
      <w:lvlText w:val="%9."/>
      <w:lvlJc w:val="right"/>
      <w:pPr>
        <w:tabs>
          <w:tab w:val="num" w:pos="7254"/>
        </w:tabs>
        <w:ind w:left="7254" w:hanging="180"/>
      </w:pPr>
    </w:lvl>
  </w:abstractNum>
  <w:num w:numId="1" w16cid:durableId="1848324623">
    <w:abstractNumId w:val="22"/>
  </w:num>
  <w:num w:numId="2" w16cid:durableId="1590693737">
    <w:abstractNumId w:val="0"/>
  </w:num>
  <w:num w:numId="3" w16cid:durableId="1399092548">
    <w:abstractNumId w:val="7"/>
  </w:num>
  <w:num w:numId="4" w16cid:durableId="2030834418">
    <w:abstractNumId w:val="15"/>
  </w:num>
  <w:num w:numId="5" w16cid:durableId="979503638">
    <w:abstractNumId w:val="3"/>
  </w:num>
  <w:num w:numId="6" w16cid:durableId="481896536">
    <w:abstractNumId w:val="4"/>
  </w:num>
  <w:num w:numId="7" w16cid:durableId="1143741742">
    <w:abstractNumId w:val="2"/>
  </w:num>
  <w:num w:numId="8" w16cid:durableId="1928415737">
    <w:abstractNumId w:val="13"/>
  </w:num>
  <w:num w:numId="9" w16cid:durableId="2240748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3381417">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9789022">
    <w:abstractNumId w:val="8"/>
  </w:num>
  <w:num w:numId="12" w16cid:durableId="1085806653">
    <w:abstractNumId w:val="12"/>
    <w:lvlOverride w:ilvl="0">
      <w:startOverride w:val="20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4994631">
    <w:abstractNumId w:val="6"/>
  </w:num>
  <w:num w:numId="14" w16cid:durableId="2090035710">
    <w:abstractNumId w:val="17"/>
  </w:num>
  <w:num w:numId="15" w16cid:durableId="1073818542">
    <w:abstractNumId w:val="10"/>
  </w:num>
  <w:num w:numId="16" w16cid:durableId="1382943588">
    <w:abstractNumId w:val="5"/>
  </w:num>
  <w:num w:numId="17" w16cid:durableId="530269621">
    <w:abstractNumId w:val="16"/>
  </w:num>
  <w:num w:numId="18" w16cid:durableId="1255744943">
    <w:abstractNumId w:val="9"/>
  </w:num>
  <w:num w:numId="19" w16cid:durableId="216823512">
    <w:abstractNumId w:val="18"/>
  </w:num>
  <w:num w:numId="20" w16cid:durableId="571547964">
    <w:abstractNumId w:val="21"/>
  </w:num>
  <w:num w:numId="21" w16cid:durableId="39869498">
    <w:abstractNumId w:val="20"/>
  </w:num>
  <w:num w:numId="22" w16cid:durableId="308631793">
    <w:abstractNumId w:val="1"/>
    <w:lvlOverride w:ilvl="0">
      <w:startOverride w:val="6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42814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B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1"/>
  <w:stylePaneSortMethod w:val="0004"/>
  <w:defaultTabStop w:val="720"/>
  <w:hyphenationZone w:val="396"/>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4FE"/>
    <w:rsid w:val="000013DE"/>
    <w:rsid w:val="000079ED"/>
    <w:rsid w:val="00011617"/>
    <w:rsid w:val="00015E9A"/>
    <w:rsid w:val="0002148B"/>
    <w:rsid w:val="000324AC"/>
    <w:rsid w:val="000331C4"/>
    <w:rsid w:val="0004330B"/>
    <w:rsid w:val="00050B85"/>
    <w:rsid w:val="00051D69"/>
    <w:rsid w:val="00052D91"/>
    <w:rsid w:val="00054719"/>
    <w:rsid w:val="00065A3B"/>
    <w:rsid w:val="0007440E"/>
    <w:rsid w:val="00075DE1"/>
    <w:rsid w:val="0008057A"/>
    <w:rsid w:val="00091CEF"/>
    <w:rsid w:val="00097A66"/>
    <w:rsid w:val="000A0356"/>
    <w:rsid w:val="000A20A0"/>
    <w:rsid w:val="000B4D49"/>
    <w:rsid w:val="000C096E"/>
    <w:rsid w:val="000C0BB2"/>
    <w:rsid w:val="000C39BF"/>
    <w:rsid w:val="000C78C2"/>
    <w:rsid w:val="000D0160"/>
    <w:rsid w:val="000D1BB3"/>
    <w:rsid w:val="000D4589"/>
    <w:rsid w:val="000E201C"/>
    <w:rsid w:val="000E316D"/>
    <w:rsid w:val="000E7500"/>
    <w:rsid w:val="000E7C5B"/>
    <w:rsid w:val="000F3C80"/>
    <w:rsid w:val="000F5EC9"/>
    <w:rsid w:val="000F6529"/>
    <w:rsid w:val="001043CA"/>
    <w:rsid w:val="0010496A"/>
    <w:rsid w:val="001141EE"/>
    <w:rsid w:val="001144A6"/>
    <w:rsid w:val="001171D4"/>
    <w:rsid w:val="00121ACB"/>
    <w:rsid w:val="0013267C"/>
    <w:rsid w:val="001337C1"/>
    <w:rsid w:val="0013493D"/>
    <w:rsid w:val="001374C3"/>
    <w:rsid w:val="00137B77"/>
    <w:rsid w:val="0014529F"/>
    <w:rsid w:val="0014556D"/>
    <w:rsid w:val="001531A0"/>
    <w:rsid w:val="00155682"/>
    <w:rsid w:val="001560F7"/>
    <w:rsid w:val="001567CB"/>
    <w:rsid w:val="00170E80"/>
    <w:rsid w:val="00172EDB"/>
    <w:rsid w:val="00184AA7"/>
    <w:rsid w:val="00184B50"/>
    <w:rsid w:val="00184D78"/>
    <w:rsid w:val="001929C7"/>
    <w:rsid w:val="0019373A"/>
    <w:rsid w:val="001A44CD"/>
    <w:rsid w:val="001A4506"/>
    <w:rsid w:val="001B60A1"/>
    <w:rsid w:val="001B7336"/>
    <w:rsid w:val="001C1BB2"/>
    <w:rsid w:val="001C20BB"/>
    <w:rsid w:val="001C3CA1"/>
    <w:rsid w:val="001D2ED5"/>
    <w:rsid w:val="001D2F4A"/>
    <w:rsid w:val="001D54DF"/>
    <w:rsid w:val="001D588A"/>
    <w:rsid w:val="001D6E26"/>
    <w:rsid w:val="001D76B2"/>
    <w:rsid w:val="001E404E"/>
    <w:rsid w:val="001E6C9D"/>
    <w:rsid w:val="001E7944"/>
    <w:rsid w:val="001F2780"/>
    <w:rsid w:val="001F3AA8"/>
    <w:rsid w:val="001F4084"/>
    <w:rsid w:val="001F4591"/>
    <w:rsid w:val="001F4C4B"/>
    <w:rsid w:val="00203972"/>
    <w:rsid w:val="00204506"/>
    <w:rsid w:val="0020746A"/>
    <w:rsid w:val="0021210C"/>
    <w:rsid w:val="00213705"/>
    <w:rsid w:val="00214335"/>
    <w:rsid w:val="00214D09"/>
    <w:rsid w:val="002152F5"/>
    <w:rsid w:val="002156CC"/>
    <w:rsid w:val="00222049"/>
    <w:rsid w:val="00222828"/>
    <w:rsid w:val="002279EB"/>
    <w:rsid w:val="00227E43"/>
    <w:rsid w:val="00230792"/>
    <w:rsid w:val="00232A9A"/>
    <w:rsid w:val="00234E76"/>
    <w:rsid w:val="002365EF"/>
    <w:rsid w:val="00237067"/>
    <w:rsid w:val="002403D8"/>
    <w:rsid w:val="002409A2"/>
    <w:rsid w:val="00242C5F"/>
    <w:rsid w:val="002436E4"/>
    <w:rsid w:val="00243DEE"/>
    <w:rsid w:val="00250B1B"/>
    <w:rsid w:val="00264D44"/>
    <w:rsid w:val="00272A21"/>
    <w:rsid w:val="0027545A"/>
    <w:rsid w:val="00283EA6"/>
    <w:rsid w:val="00285E35"/>
    <w:rsid w:val="00290B9C"/>
    <w:rsid w:val="002947B2"/>
    <w:rsid w:val="00295711"/>
    <w:rsid w:val="002968ED"/>
    <w:rsid w:val="00296E11"/>
    <w:rsid w:val="00297CD1"/>
    <w:rsid w:val="002A78EC"/>
    <w:rsid w:val="002B3759"/>
    <w:rsid w:val="002B3D94"/>
    <w:rsid w:val="002B49C1"/>
    <w:rsid w:val="002C0283"/>
    <w:rsid w:val="002C074A"/>
    <w:rsid w:val="002C4E4C"/>
    <w:rsid w:val="002C76C3"/>
    <w:rsid w:val="002D1575"/>
    <w:rsid w:val="002E4AA1"/>
    <w:rsid w:val="002F0722"/>
    <w:rsid w:val="002F5F21"/>
    <w:rsid w:val="00302171"/>
    <w:rsid w:val="0030346E"/>
    <w:rsid w:val="00311799"/>
    <w:rsid w:val="00311919"/>
    <w:rsid w:val="003122A5"/>
    <w:rsid w:val="00313195"/>
    <w:rsid w:val="00314320"/>
    <w:rsid w:val="00317C1F"/>
    <w:rsid w:val="003215BB"/>
    <w:rsid w:val="003228DA"/>
    <w:rsid w:val="00322914"/>
    <w:rsid w:val="0032752A"/>
    <w:rsid w:val="00330A15"/>
    <w:rsid w:val="00340704"/>
    <w:rsid w:val="0034218E"/>
    <w:rsid w:val="003436F1"/>
    <w:rsid w:val="00344EBB"/>
    <w:rsid w:val="0034554C"/>
    <w:rsid w:val="00350AC2"/>
    <w:rsid w:val="0035217C"/>
    <w:rsid w:val="00354FBD"/>
    <w:rsid w:val="00365FD0"/>
    <w:rsid w:val="00373FFD"/>
    <w:rsid w:val="003867B5"/>
    <w:rsid w:val="0039175C"/>
    <w:rsid w:val="00392CD6"/>
    <w:rsid w:val="003A0FA2"/>
    <w:rsid w:val="003A18E7"/>
    <w:rsid w:val="003A2057"/>
    <w:rsid w:val="003A57E1"/>
    <w:rsid w:val="003A65EC"/>
    <w:rsid w:val="003A7D3E"/>
    <w:rsid w:val="003B0414"/>
    <w:rsid w:val="003C36D9"/>
    <w:rsid w:val="003C428F"/>
    <w:rsid w:val="003C6EC7"/>
    <w:rsid w:val="003D1560"/>
    <w:rsid w:val="003D6045"/>
    <w:rsid w:val="003D7C37"/>
    <w:rsid w:val="003E04B8"/>
    <w:rsid w:val="003E43F9"/>
    <w:rsid w:val="003E7924"/>
    <w:rsid w:val="003F1193"/>
    <w:rsid w:val="003F48AD"/>
    <w:rsid w:val="00401F2A"/>
    <w:rsid w:val="004028A3"/>
    <w:rsid w:val="00402FEB"/>
    <w:rsid w:val="004032C9"/>
    <w:rsid w:val="00407F54"/>
    <w:rsid w:val="00413B8F"/>
    <w:rsid w:val="00415A84"/>
    <w:rsid w:val="00421074"/>
    <w:rsid w:val="00421503"/>
    <w:rsid w:val="004262BD"/>
    <w:rsid w:val="00433594"/>
    <w:rsid w:val="0043505E"/>
    <w:rsid w:val="004506C5"/>
    <w:rsid w:val="004559DD"/>
    <w:rsid w:val="004564A4"/>
    <w:rsid w:val="00457E54"/>
    <w:rsid w:val="00467A01"/>
    <w:rsid w:val="00470589"/>
    <w:rsid w:val="0047145E"/>
    <w:rsid w:val="004745D4"/>
    <w:rsid w:val="00474748"/>
    <w:rsid w:val="00476201"/>
    <w:rsid w:val="004769F6"/>
    <w:rsid w:val="00481AC1"/>
    <w:rsid w:val="00482E5C"/>
    <w:rsid w:val="004830F0"/>
    <w:rsid w:val="00487486"/>
    <w:rsid w:val="00497A8B"/>
    <w:rsid w:val="004B1CEB"/>
    <w:rsid w:val="004B3EF7"/>
    <w:rsid w:val="004C162C"/>
    <w:rsid w:val="004C5077"/>
    <w:rsid w:val="004E30E8"/>
    <w:rsid w:val="004E5037"/>
    <w:rsid w:val="004E5BAB"/>
    <w:rsid w:val="004F0852"/>
    <w:rsid w:val="004F2329"/>
    <w:rsid w:val="004F2E9D"/>
    <w:rsid w:val="004F3453"/>
    <w:rsid w:val="004F388E"/>
    <w:rsid w:val="004F5F73"/>
    <w:rsid w:val="004F5FB3"/>
    <w:rsid w:val="004F6C40"/>
    <w:rsid w:val="00504864"/>
    <w:rsid w:val="00505784"/>
    <w:rsid w:val="00506996"/>
    <w:rsid w:val="00506DE9"/>
    <w:rsid w:val="005118E9"/>
    <w:rsid w:val="00512C8C"/>
    <w:rsid w:val="005178F4"/>
    <w:rsid w:val="00522C33"/>
    <w:rsid w:val="00525372"/>
    <w:rsid w:val="00527546"/>
    <w:rsid w:val="00534170"/>
    <w:rsid w:val="00540296"/>
    <w:rsid w:val="005409BB"/>
    <w:rsid w:val="005425DF"/>
    <w:rsid w:val="005453F5"/>
    <w:rsid w:val="00546150"/>
    <w:rsid w:val="005477CD"/>
    <w:rsid w:val="005543FE"/>
    <w:rsid w:val="00566F21"/>
    <w:rsid w:val="0056737D"/>
    <w:rsid w:val="00570853"/>
    <w:rsid w:val="005731F2"/>
    <w:rsid w:val="0057489D"/>
    <w:rsid w:val="00577F3E"/>
    <w:rsid w:val="00580D72"/>
    <w:rsid w:val="00594747"/>
    <w:rsid w:val="005A77CC"/>
    <w:rsid w:val="005B3A4F"/>
    <w:rsid w:val="005C0F7E"/>
    <w:rsid w:val="005C14C0"/>
    <w:rsid w:val="005C2FF2"/>
    <w:rsid w:val="005C5B7B"/>
    <w:rsid w:val="005C6BBA"/>
    <w:rsid w:val="005D7AC6"/>
    <w:rsid w:val="005E2B95"/>
    <w:rsid w:val="005E406C"/>
    <w:rsid w:val="005F1818"/>
    <w:rsid w:val="005F34AB"/>
    <w:rsid w:val="00602E94"/>
    <w:rsid w:val="0061117B"/>
    <w:rsid w:val="00612837"/>
    <w:rsid w:val="00620A3B"/>
    <w:rsid w:val="0062112D"/>
    <w:rsid w:val="006233E8"/>
    <w:rsid w:val="00634770"/>
    <w:rsid w:val="006456C1"/>
    <w:rsid w:val="00651547"/>
    <w:rsid w:val="006518B3"/>
    <w:rsid w:val="00657836"/>
    <w:rsid w:val="00657B11"/>
    <w:rsid w:val="00661D65"/>
    <w:rsid w:val="00661D78"/>
    <w:rsid w:val="0066289C"/>
    <w:rsid w:val="006674EB"/>
    <w:rsid w:val="00667F14"/>
    <w:rsid w:val="00676764"/>
    <w:rsid w:val="006823BE"/>
    <w:rsid w:val="00686650"/>
    <w:rsid w:val="00686D8D"/>
    <w:rsid w:val="00687D79"/>
    <w:rsid w:val="00693E0C"/>
    <w:rsid w:val="006A6128"/>
    <w:rsid w:val="006A66DD"/>
    <w:rsid w:val="006A7C94"/>
    <w:rsid w:val="006B3DB7"/>
    <w:rsid w:val="006B593A"/>
    <w:rsid w:val="006B61A7"/>
    <w:rsid w:val="006B63E7"/>
    <w:rsid w:val="006B77F7"/>
    <w:rsid w:val="006C30DF"/>
    <w:rsid w:val="006C5C80"/>
    <w:rsid w:val="006C5F00"/>
    <w:rsid w:val="006D1C15"/>
    <w:rsid w:val="006D2B01"/>
    <w:rsid w:val="006D3DF6"/>
    <w:rsid w:val="006D7468"/>
    <w:rsid w:val="006E3A7A"/>
    <w:rsid w:val="006E611F"/>
    <w:rsid w:val="006E61E0"/>
    <w:rsid w:val="006F245B"/>
    <w:rsid w:val="00702552"/>
    <w:rsid w:val="007031E4"/>
    <w:rsid w:val="00710118"/>
    <w:rsid w:val="00711569"/>
    <w:rsid w:val="00712672"/>
    <w:rsid w:val="00713529"/>
    <w:rsid w:val="00723133"/>
    <w:rsid w:val="00730501"/>
    <w:rsid w:val="00741280"/>
    <w:rsid w:val="00744E19"/>
    <w:rsid w:val="00746411"/>
    <w:rsid w:val="00751048"/>
    <w:rsid w:val="00753952"/>
    <w:rsid w:val="0075722C"/>
    <w:rsid w:val="0075759A"/>
    <w:rsid w:val="0076648A"/>
    <w:rsid w:val="007670B7"/>
    <w:rsid w:val="00776EF3"/>
    <w:rsid w:val="00781FD2"/>
    <w:rsid w:val="0078582A"/>
    <w:rsid w:val="007862F2"/>
    <w:rsid w:val="00787954"/>
    <w:rsid w:val="00793FEF"/>
    <w:rsid w:val="007A1329"/>
    <w:rsid w:val="007A5748"/>
    <w:rsid w:val="007A5C90"/>
    <w:rsid w:val="007B13D5"/>
    <w:rsid w:val="007B1B81"/>
    <w:rsid w:val="007B3546"/>
    <w:rsid w:val="007B785B"/>
    <w:rsid w:val="007B7908"/>
    <w:rsid w:val="007B7A7D"/>
    <w:rsid w:val="007C12BD"/>
    <w:rsid w:val="007C387C"/>
    <w:rsid w:val="007C426C"/>
    <w:rsid w:val="007C52A9"/>
    <w:rsid w:val="007C5AF0"/>
    <w:rsid w:val="007C6225"/>
    <w:rsid w:val="007C7839"/>
    <w:rsid w:val="007D3324"/>
    <w:rsid w:val="007E30D2"/>
    <w:rsid w:val="007E3E31"/>
    <w:rsid w:val="007F0142"/>
    <w:rsid w:val="007F1C55"/>
    <w:rsid w:val="007F21C4"/>
    <w:rsid w:val="007F6981"/>
    <w:rsid w:val="007F6FEA"/>
    <w:rsid w:val="007F7DB6"/>
    <w:rsid w:val="00803969"/>
    <w:rsid w:val="008048BB"/>
    <w:rsid w:val="008071A6"/>
    <w:rsid w:val="00812EB7"/>
    <w:rsid w:val="008256E7"/>
    <w:rsid w:val="0083026A"/>
    <w:rsid w:val="00830B4E"/>
    <w:rsid w:val="00832808"/>
    <w:rsid w:val="00834734"/>
    <w:rsid w:val="00834CB6"/>
    <w:rsid w:val="00840D19"/>
    <w:rsid w:val="00841156"/>
    <w:rsid w:val="00845729"/>
    <w:rsid w:val="00846046"/>
    <w:rsid w:val="008508AB"/>
    <w:rsid w:val="00852342"/>
    <w:rsid w:val="00852D28"/>
    <w:rsid w:val="00860248"/>
    <w:rsid w:val="00860ACE"/>
    <w:rsid w:val="00861982"/>
    <w:rsid w:val="008671F6"/>
    <w:rsid w:val="00870560"/>
    <w:rsid w:val="008709A7"/>
    <w:rsid w:val="00872C5A"/>
    <w:rsid w:val="0087780D"/>
    <w:rsid w:val="00887A7C"/>
    <w:rsid w:val="00892526"/>
    <w:rsid w:val="00894D73"/>
    <w:rsid w:val="008A4DFF"/>
    <w:rsid w:val="008A57EC"/>
    <w:rsid w:val="008B0DBA"/>
    <w:rsid w:val="008B4026"/>
    <w:rsid w:val="008B4966"/>
    <w:rsid w:val="008B6EA9"/>
    <w:rsid w:val="008C25C5"/>
    <w:rsid w:val="008D5D9E"/>
    <w:rsid w:val="008E423B"/>
    <w:rsid w:val="008E5572"/>
    <w:rsid w:val="008F38B8"/>
    <w:rsid w:val="008F4B3C"/>
    <w:rsid w:val="008F5CE1"/>
    <w:rsid w:val="008F602B"/>
    <w:rsid w:val="00901FEC"/>
    <w:rsid w:val="0090203A"/>
    <w:rsid w:val="009039E3"/>
    <w:rsid w:val="00911D7F"/>
    <w:rsid w:val="00913839"/>
    <w:rsid w:val="00914DFD"/>
    <w:rsid w:val="009162C8"/>
    <w:rsid w:val="00925F09"/>
    <w:rsid w:val="0093040C"/>
    <w:rsid w:val="0093310C"/>
    <w:rsid w:val="00935A06"/>
    <w:rsid w:val="00937150"/>
    <w:rsid w:val="00937457"/>
    <w:rsid w:val="00943BCC"/>
    <w:rsid w:val="00944BBD"/>
    <w:rsid w:val="009451E2"/>
    <w:rsid w:val="00953AD8"/>
    <w:rsid w:val="0096061E"/>
    <w:rsid w:val="009635F7"/>
    <w:rsid w:val="009644D6"/>
    <w:rsid w:val="0097117B"/>
    <w:rsid w:val="00972AA9"/>
    <w:rsid w:val="009820F1"/>
    <w:rsid w:val="0098524C"/>
    <w:rsid w:val="009911D9"/>
    <w:rsid w:val="009A031E"/>
    <w:rsid w:val="009A6403"/>
    <w:rsid w:val="009B1061"/>
    <w:rsid w:val="009B1C92"/>
    <w:rsid w:val="009B3412"/>
    <w:rsid w:val="009B7C04"/>
    <w:rsid w:val="009C08E5"/>
    <w:rsid w:val="009C5D69"/>
    <w:rsid w:val="009D3687"/>
    <w:rsid w:val="009D530A"/>
    <w:rsid w:val="009D6517"/>
    <w:rsid w:val="009E039D"/>
    <w:rsid w:val="009E15C7"/>
    <w:rsid w:val="009E4298"/>
    <w:rsid w:val="009F2F9C"/>
    <w:rsid w:val="00A00459"/>
    <w:rsid w:val="00A029B0"/>
    <w:rsid w:val="00A122B3"/>
    <w:rsid w:val="00A1323F"/>
    <w:rsid w:val="00A15292"/>
    <w:rsid w:val="00A1696D"/>
    <w:rsid w:val="00A21DD1"/>
    <w:rsid w:val="00A24850"/>
    <w:rsid w:val="00A261FE"/>
    <w:rsid w:val="00A27C6B"/>
    <w:rsid w:val="00A335D6"/>
    <w:rsid w:val="00A45B88"/>
    <w:rsid w:val="00A63F0B"/>
    <w:rsid w:val="00A64939"/>
    <w:rsid w:val="00A654FA"/>
    <w:rsid w:val="00A76874"/>
    <w:rsid w:val="00A76D04"/>
    <w:rsid w:val="00A8046A"/>
    <w:rsid w:val="00A82684"/>
    <w:rsid w:val="00A8533E"/>
    <w:rsid w:val="00A8541E"/>
    <w:rsid w:val="00A87660"/>
    <w:rsid w:val="00A929C8"/>
    <w:rsid w:val="00A951DE"/>
    <w:rsid w:val="00A972AA"/>
    <w:rsid w:val="00A97911"/>
    <w:rsid w:val="00AA0505"/>
    <w:rsid w:val="00AA5124"/>
    <w:rsid w:val="00AA5BEA"/>
    <w:rsid w:val="00AB09CC"/>
    <w:rsid w:val="00AB1D7A"/>
    <w:rsid w:val="00AB5E20"/>
    <w:rsid w:val="00AC2C19"/>
    <w:rsid w:val="00AC31A9"/>
    <w:rsid w:val="00AC5ABE"/>
    <w:rsid w:val="00AD02C2"/>
    <w:rsid w:val="00AD3309"/>
    <w:rsid w:val="00AD5523"/>
    <w:rsid w:val="00AD6C32"/>
    <w:rsid w:val="00AE0B8D"/>
    <w:rsid w:val="00AE6592"/>
    <w:rsid w:val="00AE6815"/>
    <w:rsid w:val="00AF21BF"/>
    <w:rsid w:val="00AF4C7A"/>
    <w:rsid w:val="00AF4D92"/>
    <w:rsid w:val="00AF7B18"/>
    <w:rsid w:val="00B0788C"/>
    <w:rsid w:val="00B10939"/>
    <w:rsid w:val="00B12FCF"/>
    <w:rsid w:val="00B14F1A"/>
    <w:rsid w:val="00B20EBD"/>
    <w:rsid w:val="00B27C98"/>
    <w:rsid w:val="00B304E5"/>
    <w:rsid w:val="00B334F0"/>
    <w:rsid w:val="00B37A04"/>
    <w:rsid w:val="00B42471"/>
    <w:rsid w:val="00B455D9"/>
    <w:rsid w:val="00B475DD"/>
    <w:rsid w:val="00B5297D"/>
    <w:rsid w:val="00B5721E"/>
    <w:rsid w:val="00B574F7"/>
    <w:rsid w:val="00B63590"/>
    <w:rsid w:val="00B63DBE"/>
    <w:rsid w:val="00B707C5"/>
    <w:rsid w:val="00B72EBC"/>
    <w:rsid w:val="00B74117"/>
    <w:rsid w:val="00B75978"/>
    <w:rsid w:val="00B77F78"/>
    <w:rsid w:val="00B824F7"/>
    <w:rsid w:val="00B86683"/>
    <w:rsid w:val="00B87B7C"/>
    <w:rsid w:val="00B912CF"/>
    <w:rsid w:val="00B917F3"/>
    <w:rsid w:val="00B9599A"/>
    <w:rsid w:val="00BC249E"/>
    <w:rsid w:val="00BC2D0D"/>
    <w:rsid w:val="00BC7FA5"/>
    <w:rsid w:val="00BD56DD"/>
    <w:rsid w:val="00BD7E1F"/>
    <w:rsid w:val="00BE2D23"/>
    <w:rsid w:val="00BE582D"/>
    <w:rsid w:val="00BE7DC8"/>
    <w:rsid w:val="00C04964"/>
    <w:rsid w:val="00C05731"/>
    <w:rsid w:val="00C11CD2"/>
    <w:rsid w:val="00C11F15"/>
    <w:rsid w:val="00C16CD6"/>
    <w:rsid w:val="00C23AB1"/>
    <w:rsid w:val="00C368CE"/>
    <w:rsid w:val="00C42A9F"/>
    <w:rsid w:val="00C44D15"/>
    <w:rsid w:val="00C46D3B"/>
    <w:rsid w:val="00C51FCA"/>
    <w:rsid w:val="00C56A3F"/>
    <w:rsid w:val="00C577ED"/>
    <w:rsid w:val="00C663B4"/>
    <w:rsid w:val="00C66445"/>
    <w:rsid w:val="00C71061"/>
    <w:rsid w:val="00C8076F"/>
    <w:rsid w:val="00C80E87"/>
    <w:rsid w:val="00C86DFD"/>
    <w:rsid w:val="00C86EE0"/>
    <w:rsid w:val="00C91710"/>
    <w:rsid w:val="00C940E8"/>
    <w:rsid w:val="00C95828"/>
    <w:rsid w:val="00CA0F5C"/>
    <w:rsid w:val="00CA1CA8"/>
    <w:rsid w:val="00CA32CD"/>
    <w:rsid w:val="00CA5CC2"/>
    <w:rsid w:val="00CB0ECD"/>
    <w:rsid w:val="00CB2C03"/>
    <w:rsid w:val="00CB371E"/>
    <w:rsid w:val="00CB7660"/>
    <w:rsid w:val="00CC0DE5"/>
    <w:rsid w:val="00CC45A0"/>
    <w:rsid w:val="00CC6B35"/>
    <w:rsid w:val="00CC7A63"/>
    <w:rsid w:val="00CD1D5A"/>
    <w:rsid w:val="00CD2E00"/>
    <w:rsid w:val="00CD4E23"/>
    <w:rsid w:val="00CE1853"/>
    <w:rsid w:val="00CE327B"/>
    <w:rsid w:val="00CF33E1"/>
    <w:rsid w:val="00D004A7"/>
    <w:rsid w:val="00D02257"/>
    <w:rsid w:val="00D032B3"/>
    <w:rsid w:val="00D11742"/>
    <w:rsid w:val="00D16A69"/>
    <w:rsid w:val="00D217A2"/>
    <w:rsid w:val="00D2640F"/>
    <w:rsid w:val="00D30596"/>
    <w:rsid w:val="00D37CC0"/>
    <w:rsid w:val="00D40744"/>
    <w:rsid w:val="00D50459"/>
    <w:rsid w:val="00D572F9"/>
    <w:rsid w:val="00D606CA"/>
    <w:rsid w:val="00D619C6"/>
    <w:rsid w:val="00D64B75"/>
    <w:rsid w:val="00D6703A"/>
    <w:rsid w:val="00D71882"/>
    <w:rsid w:val="00D8401A"/>
    <w:rsid w:val="00D85ABA"/>
    <w:rsid w:val="00D8676E"/>
    <w:rsid w:val="00DA381B"/>
    <w:rsid w:val="00DA3919"/>
    <w:rsid w:val="00DA56E2"/>
    <w:rsid w:val="00DB3DEC"/>
    <w:rsid w:val="00DB6DDC"/>
    <w:rsid w:val="00DB7E30"/>
    <w:rsid w:val="00DC1996"/>
    <w:rsid w:val="00DC24EA"/>
    <w:rsid w:val="00DC2D67"/>
    <w:rsid w:val="00DC585F"/>
    <w:rsid w:val="00DD2EF5"/>
    <w:rsid w:val="00DD53C4"/>
    <w:rsid w:val="00DE30A8"/>
    <w:rsid w:val="00DE36D1"/>
    <w:rsid w:val="00DE4002"/>
    <w:rsid w:val="00DF2CD5"/>
    <w:rsid w:val="00DF4106"/>
    <w:rsid w:val="00DF585B"/>
    <w:rsid w:val="00E008EF"/>
    <w:rsid w:val="00E009D0"/>
    <w:rsid w:val="00E00F86"/>
    <w:rsid w:val="00E06F0F"/>
    <w:rsid w:val="00E06F17"/>
    <w:rsid w:val="00E073B0"/>
    <w:rsid w:val="00E07685"/>
    <w:rsid w:val="00E10C88"/>
    <w:rsid w:val="00E147C6"/>
    <w:rsid w:val="00E24DA0"/>
    <w:rsid w:val="00E32DDE"/>
    <w:rsid w:val="00E439A9"/>
    <w:rsid w:val="00E44DF8"/>
    <w:rsid w:val="00E4563F"/>
    <w:rsid w:val="00E46F2F"/>
    <w:rsid w:val="00E61A51"/>
    <w:rsid w:val="00E650DF"/>
    <w:rsid w:val="00E746A5"/>
    <w:rsid w:val="00E75284"/>
    <w:rsid w:val="00E75A75"/>
    <w:rsid w:val="00E767A6"/>
    <w:rsid w:val="00E81C8D"/>
    <w:rsid w:val="00E85C48"/>
    <w:rsid w:val="00E90747"/>
    <w:rsid w:val="00E955EE"/>
    <w:rsid w:val="00EA357A"/>
    <w:rsid w:val="00EA5FA4"/>
    <w:rsid w:val="00EB06D4"/>
    <w:rsid w:val="00EB1D10"/>
    <w:rsid w:val="00EC3107"/>
    <w:rsid w:val="00EC4F90"/>
    <w:rsid w:val="00ED299E"/>
    <w:rsid w:val="00EE5F20"/>
    <w:rsid w:val="00EF0BC6"/>
    <w:rsid w:val="00EF4B85"/>
    <w:rsid w:val="00EF53B6"/>
    <w:rsid w:val="00F00368"/>
    <w:rsid w:val="00F017C6"/>
    <w:rsid w:val="00F03A79"/>
    <w:rsid w:val="00F03F10"/>
    <w:rsid w:val="00F06E19"/>
    <w:rsid w:val="00F07451"/>
    <w:rsid w:val="00F11B53"/>
    <w:rsid w:val="00F16577"/>
    <w:rsid w:val="00F176EF"/>
    <w:rsid w:val="00F17A11"/>
    <w:rsid w:val="00F205B6"/>
    <w:rsid w:val="00F21456"/>
    <w:rsid w:val="00F231C8"/>
    <w:rsid w:val="00F26E79"/>
    <w:rsid w:val="00F313A9"/>
    <w:rsid w:val="00F31930"/>
    <w:rsid w:val="00F35711"/>
    <w:rsid w:val="00F35FE6"/>
    <w:rsid w:val="00F364CB"/>
    <w:rsid w:val="00F40AB9"/>
    <w:rsid w:val="00F40EF7"/>
    <w:rsid w:val="00F433B8"/>
    <w:rsid w:val="00F47058"/>
    <w:rsid w:val="00F504FE"/>
    <w:rsid w:val="00F51B2A"/>
    <w:rsid w:val="00F54C6F"/>
    <w:rsid w:val="00F56007"/>
    <w:rsid w:val="00F567A2"/>
    <w:rsid w:val="00F5723D"/>
    <w:rsid w:val="00F61583"/>
    <w:rsid w:val="00F65556"/>
    <w:rsid w:val="00F660F6"/>
    <w:rsid w:val="00F812B5"/>
    <w:rsid w:val="00F8305B"/>
    <w:rsid w:val="00F84DE2"/>
    <w:rsid w:val="00F879B1"/>
    <w:rsid w:val="00F91F59"/>
    <w:rsid w:val="00F93EBC"/>
    <w:rsid w:val="00FA4B19"/>
    <w:rsid w:val="00FB4FCB"/>
    <w:rsid w:val="00FC294D"/>
    <w:rsid w:val="00FC57DE"/>
    <w:rsid w:val="00FD12D1"/>
    <w:rsid w:val="00FD5C58"/>
    <w:rsid w:val="00FD604C"/>
    <w:rsid w:val="00FD61A1"/>
    <w:rsid w:val="00FD6E9F"/>
    <w:rsid w:val="00FE7C21"/>
    <w:rsid w:val="00FF2C59"/>
    <w:rsid w:val="00FF46E9"/>
    <w:rsid w:val="00FF54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E597E"/>
  <w15:chartTrackingRefBased/>
  <w15:docId w15:val="{97A3A1EF-36E6-4205-B490-0F7F569B6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Body Text Inden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215BB"/>
    <w:rPr>
      <w:sz w:val="24"/>
      <w:szCs w:val="24"/>
      <w:lang w:eastAsia="en-US"/>
    </w:rPr>
  </w:style>
  <w:style w:type="paragraph" w:styleId="Antrat1">
    <w:name w:val="heading 1"/>
    <w:basedOn w:val="prastasis"/>
    <w:next w:val="prastasis"/>
    <w:link w:val="Antrat1Diagrama"/>
    <w:autoRedefine/>
    <w:qFormat/>
    <w:rsid w:val="007031E4"/>
    <w:pPr>
      <w:keepNext/>
      <w:keepLines/>
      <w:spacing w:after="240" w:line="276" w:lineRule="auto"/>
      <w:jc w:val="center"/>
      <w:outlineLvl w:val="0"/>
    </w:pPr>
    <w:rPr>
      <w:rFonts w:ascii="Arial" w:eastAsiaTheme="majorEastAsia" w:hAnsi="Arial" w:cs="Arial"/>
      <w:b/>
      <w:bCs/>
    </w:rPr>
  </w:style>
  <w:style w:type="paragraph" w:styleId="Antrat2">
    <w:name w:val="heading 2"/>
    <w:basedOn w:val="Pagrindinistekstas"/>
    <w:next w:val="Pagrindinistekstas"/>
    <w:link w:val="Antrat2Diagrama"/>
    <w:autoRedefine/>
    <w:unhideWhenUsed/>
    <w:qFormat/>
    <w:rsid w:val="007031E4"/>
    <w:pPr>
      <w:keepNext/>
      <w:keepLines/>
      <w:spacing w:after="240" w:line="276" w:lineRule="auto"/>
      <w:jc w:val="center"/>
      <w:outlineLvl w:val="1"/>
    </w:pPr>
    <w:rPr>
      <w:rFonts w:ascii="Arial" w:eastAsiaTheme="majorEastAsia" w:hAnsi="Arial" w:cstheme="majorBidi"/>
      <w:b/>
      <w:sz w:val="28"/>
      <w:szCs w:val="28"/>
    </w:rPr>
  </w:style>
  <w:style w:type="paragraph" w:styleId="Antrat3">
    <w:name w:val="heading 3"/>
    <w:basedOn w:val="prastasis"/>
    <w:next w:val="prastasis"/>
    <w:link w:val="Antrat3Diagrama"/>
    <w:unhideWhenUsed/>
    <w:qFormat/>
    <w:rsid w:val="00FE7C21"/>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nhideWhenUsed/>
    <w:qFormat/>
    <w:rsid w:val="007031E4"/>
    <w:pPr>
      <w:keepNext/>
      <w:keepLines/>
      <w:spacing w:before="40"/>
      <w:outlineLvl w:val="3"/>
    </w:pPr>
    <w:rPr>
      <w:rFonts w:asciiTheme="majorHAnsi" w:eastAsiaTheme="majorEastAsia" w:hAnsiTheme="majorHAnsi" w:cstheme="majorBidi"/>
      <w:i/>
      <w:iCs/>
      <w:color w:val="2E74B5" w:themeColor="accent1" w:themeShade="BF"/>
    </w:rPr>
  </w:style>
  <w:style w:type="paragraph" w:styleId="Antrat5">
    <w:name w:val="heading 5"/>
    <w:basedOn w:val="prastasis"/>
    <w:next w:val="prastasis"/>
    <w:link w:val="Antrat5Diagrama"/>
    <w:unhideWhenUsed/>
    <w:qFormat/>
    <w:rsid w:val="007031E4"/>
    <w:pPr>
      <w:keepNext/>
      <w:keepLines/>
      <w:spacing w:before="40"/>
      <w:outlineLvl w:val="4"/>
    </w:pPr>
    <w:rPr>
      <w:rFonts w:asciiTheme="majorHAnsi" w:eastAsiaTheme="majorEastAsia" w:hAnsiTheme="majorHAnsi" w:cstheme="majorBidi"/>
      <w:color w:val="2E74B5" w:themeColor="accent1" w:themeShade="BF"/>
    </w:rPr>
  </w:style>
  <w:style w:type="paragraph" w:styleId="Antrat6">
    <w:name w:val="heading 6"/>
    <w:basedOn w:val="prastasis"/>
    <w:next w:val="prastasis"/>
    <w:link w:val="Antrat6Diagrama"/>
    <w:unhideWhenUsed/>
    <w:qFormat/>
    <w:rsid w:val="007031E4"/>
    <w:pPr>
      <w:keepNext/>
      <w:keepLines/>
      <w:spacing w:before="40"/>
      <w:outlineLvl w:val="5"/>
    </w:pPr>
    <w:rPr>
      <w:rFonts w:asciiTheme="majorHAnsi" w:eastAsiaTheme="majorEastAsia" w:hAnsiTheme="majorHAnsi" w:cstheme="majorBidi"/>
      <w:color w:val="1F4D78" w:themeColor="accent1" w:themeShade="7F"/>
    </w:rPr>
  </w:style>
  <w:style w:type="paragraph" w:styleId="Antrat7">
    <w:name w:val="heading 7"/>
    <w:basedOn w:val="prastasis"/>
    <w:next w:val="prastasis"/>
    <w:link w:val="Antrat7Diagrama"/>
    <w:unhideWhenUsed/>
    <w:qFormat/>
    <w:rsid w:val="007031E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rsid w:val="002F5F21"/>
    <w:pPr>
      <w:spacing w:line="360" w:lineRule="auto"/>
      <w:ind w:firstLine="720"/>
      <w:jc w:val="center"/>
    </w:pPr>
    <w:rPr>
      <w:rFonts w:ascii="TimesLT" w:hAnsi="TimesLT"/>
      <w:caps/>
      <w:szCs w:val="20"/>
    </w:rPr>
  </w:style>
  <w:style w:type="paragraph" w:styleId="Porat">
    <w:name w:val="footer"/>
    <w:basedOn w:val="prastasis"/>
    <w:rsid w:val="002F5F21"/>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rsid w:val="002F5F21"/>
  </w:style>
  <w:style w:type="character" w:customStyle="1" w:styleId="Pareigos">
    <w:name w:val="Pareigos"/>
    <w:rsid w:val="002F5F21"/>
    <w:rPr>
      <w:rFonts w:ascii="TimesLT" w:hAnsi="TimesLT"/>
      <w:caps/>
      <w:sz w:val="24"/>
    </w:rPr>
  </w:style>
  <w:style w:type="paragraph" w:styleId="Antrats">
    <w:name w:val="header"/>
    <w:basedOn w:val="prastasis"/>
    <w:link w:val="AntratsDiagrama"/>
    <w:uiPriority w:val="99"/>
    <w:rsid w:val="002F5F21"/>
    <w:pPr>
      <w:tabs>
        <w:tab w:val="center" w:pos="4819"/>
        <w:tab w:val="right" w:pos="9638"/>
      </w:tabs>
    </w:pPr>
  </w:style>
  <w:style w:type="paragraph" w:styleId="Antrat">
    <w:name w:val="caption"/>
    <w:basedOn w:val="prastasis"/>
    <w:next w:val="prastasis"/>
    <w:qFormat/>
    <w:rsid w:val="002F5F21"/>
    <w:rPr>
      <w:b/>
      <w:bCs/>
      <w:sz w:val="20"/>
      <w:szCs w:val="20"/>
    </w:rPr>
  </w:style>
  <w:style w:type="paragraph" w:styleId="Debesliotekstas">
    <w:name w:val="Balloon Text"/>
    <w:basedOn w:val="prastasis"/>
    <w:semiHidden/>
    <w:rsid w:val="006D7468"/>
    <w:rPr>
      <w:rFonts w:ascii="Tahoma" w:hAnsi="Tahoma" w:cs="Tahoma"/>
      <w:sz w:val="16"/>
      <w:szCs w:val="16"/>
    </w:rPr>
  </w:style>
  <w:style w:type="table" w:styleId="Lentelstinklelis">
    <w:name w:val="Table Grid"/>
    <w:basedOn w:val="prastojilentel"/>
    <w:uiPriority w:val="39"/>
    <w:rsid w:val="00B455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astasistinklapis">
    <w:name w:val="Įprastasis (tinklapis)"/>
    <w:basedOn w:val="prastasis"/>
    <w:rsid w:val="00E46F2F"/>
    <w:pPr>
      <w:spacing w:before="100" w:beforeAutospacing="1" w:after="100" w:afterAutospacing="1"/>
    </w:pPr>
    <w:rPr>
      <w:lang w:eastAsia="lt-LT"/>
    </w:rPr>
  </w:style>
  <w:style w:type="paragraph" w:styleId="Betarp">
    <w:name w:val="No Spacing"/>
    <w:uiPriority w:val="1"/>
    <w:qFormat/>
    <w:rsid w:val="003A18E7"/>
    <w:rPr>
      <w:sz w:val="24"/>
      <w:szCs w:val="24"/>
      <w:lang w:eastAsia="en-US"/>
    </w:rPr>
  </w:style>
  <w:style w:type="paragraph" w:styleId="Pagrindinistekstas">
    <w:name w:val="Body Text"/>
    <w:basedOn w:val="prastasis"/>
    <w:link w:val="PagrindinistekstasDiagrama"/>
    <w:rsid w:val="009451E2"/>
    <w:pPr>
      <w:jc w:val="both"/>
    </w:pPr>
    <w:rPr>
      <w:szCs w:val="20"/>
      <w:lang w:eastAsia="lt-LT"/>
    </w:rPr>
  </w:style>
  <w:style w:type="character" w:customStyle="1" w:styleId="PagrindinistekstasDiagrama">
    <w:name w:val="Pagrindinis tekstas Diagrama"/>
    <w:link w:val="Pagrindinistekstas"/>
    <w:rsid w:val="009451E2"/>
    <w:rPr>
      <w:sz w:val="24"/>
      <w:lang w:val="lt-LT" w:eastAsia="lt-LT"/>
    </w:rPr>
  </w:style>
  <w:style w:type="paragraph" w:customStyle="1" w:styleId="Default">
    <w:name w:val="Default"/>
    <w:qFormat/>
    <w:rsid w:val="009451E2"/>
    <w:pPr>
      <w:autoSpaceDE w:val="0"/>
      <w:autoSpaceDN w:val="0"/>
      <w:adjustRightInd w:val="0"/>
    </w:pPr>
    <w:rPr>
      <w:color w:val="000000"/>
      <w:sz w:val="24"/>
      <w:szCs w:val="24"/>
    </w:rPr>
  </w:style>
  <w:style w:type="paragraph" w:customStyle="1" w:styleId="statymopavad0">
    <w:name w:val="statymopavad"/>
    <w:basedOn w:val="prastasis"/>
    <w:rsid w:val="00F660F6"/>
    <w:pPr>
      <w:spacing w:before="100" w:beforeAutospacing="1" w:after="100" w:afterAutospacing="1"/>
    </w:pPr>
    <w:rPr>
      <w:lang w:eastAsia="lt-LT"/>
    </w:rPr>
  </w:style>
  <w:style w:type="paragraph" w:customStyle="1" w:styleId="Textbodyindent">
    <w:name w:val="Text body indent"/>
    <w:basedOn w:val="prastasis"/>
    <w:rsid w:val="00184AA7"/>
    <w:pPr>
      <w:tabs>
        <w:tab w:val="right" w:pos="9639"/>
      </w:tabs>
      <w:suppressAutoHyphens/>
      <w:autoSpaceDN w:val="0"/>
      <w:ind w:firstLine="1134"/>
      <w:jc w:val="both"/>
    </w:pPr>
  </w:style>
  <w:style w:type="paragraph" w:customStyle="1" w:styleId="Standard">
    <w:name w:val="Standard"/>
    <w:rsid w:val="00184AA7"/>
    <w:pPr>
      <w:suppressAutoHyphens/>
      <w:autoSpaceDN w:val="0"/>
      <w:textAlignment w:val="baseline"/>
    </w:pPr>
    <w:rPr>
      <w:sz w:val="24"/>
      <w:szCs w:val="24"/>
      <w:lang w:val="en-GB" w:eastAsia="en-US"/>
    </w:rPr>
  </w:style>
  <w:style w:type="paragraph" w:styleId="Pagrindiniotekstotrauka">
    <w:name w:val="Body Text Indent"/>
    <w:basedOn w:val="prastasis"/>
    <w:link w:val="PagrindiniotekstotraukaDiagrama"/>
    <w:uiPriority w:val="99"/>
    <w:rsid w:val="00184AA7"/>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184AA7"/>
    <w:rPr>
      <w:sz w:val="24"/>
      <w:szCs w:val="24"/>
      <w:lang w:eastAsia="en-US"/>
    </w:rPr>
  </w:style>
  <w:style w:type="paragraph" w:styleId="Pagrindiniotekstotrauka2">
    <w:name w:val="Body Text Indent 2"/>
    <w:basedOn w:val="prastasis"/>
    <w:link w:val="Pagrindiniotekstotrauka2Diagrama"/>
    <w:rsid w:val="00184AA7"/>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184AA7"/>
    <w:rPr>
      <w:sz w:val="24"/>
      <w:szCs w:val="24"/>
      <w:lang w:eastAsia="en-US"/>
    </w:rPr>
  </w:style>
  <w:style w:type="paragraph" w:styleId="Sraopastraipa">
    <w:name w:val="List Paragraph"/>
    <w:basedOn w:val="prastasis"/>
    <w:uiPriority w:val="34"/>
    <w:qFormat/>
    <w:rsid w:val="00834734"/>
    <w:pPr>
      <w:ind w:left="720"/>
      <w:contextualSpacing/>
    </w:pPr>
  </w:style>
  <w:style w:type="paragraph" w:styleId="Komentarotekstas">
    <w:name w:val="annotation text"/>
    <w:basedOn w:val="prastasis"/>
    <w:link w:val="KomentarotekstasDiagrama"/>
    <w:uiPriority w:val="99"/>
    <w:unhideWhenUsed/>
    <w:rsid w:val="00470589"/>
    <w:pPr>
      <w:widowControl w:val="0"/>
      <w:autoSpaceDE w:val="0"/>
      <w:autoSpaceDN w:val="0"/>
      <w:adjustRightInd w:val="0"/>
    </w:pPr>
    <w:rPr>
      <w:rFonts w:eastAsia="Calibri"/>
      <w:sz w:val="20"/>
      <w:szCs w:val="20"/>
      <w:lang w:eastAsia="lt-LT"/>
    </w:rPr>
  </w:style>
  <w:style w:type="character" w:customStyle="1" w:styleId="KomentarotekstasDiagrama">
    <w:name w:val="Komentaro tekstas Diagrama"/>
    <w:basedOn w:val="Numatytasispastraiposriftas"/>
    <w:link w:val="Komentarotekstas"/>
    <w:uiPriority w:val="99"/>
    <w:rsid w:val="00470589"/>
    <w:rPr>
      <w:rFonts w:eastAsia="Calibri"/>
    </w:rPr>
  </w:style>
  <w:style w:type="character" w:styleId="Komentaronuoroda">
    <w:name w:val="annotation reference"/>
    <w:basedOn w:val="Numatytasispastraiposriftas"/>
    <w:uiPriority w:val="99"/>
    <w:unhideWhenUsed/>
    <w:rsid w:val="00470589"/>
    <w:rPr>
      <w:sz w:val="16"/>
      <w:szCs w:val="16"/>
    </w:rPr>
  </w:style>
  <w:style w:type="table" w:customStyle="1" w:styleId="Lentelstinklelis1">
    <w:name w:val="Lentelės tinklelis1"/>
    <w:basedOn w:val="prastojilentel"/>
    <w:next w:val="Lentelstinklelis"/>
    <w:uiPriority w:val="39"/>
    <w:rsid w:val="00A654FA"/>
    <w:rPr>
      <w:rFonts w:asciiTheme="minorHAnsi" w:eastAsiaTheme="minorEastAsia" w:hAnsiTheme="minorHAnsi" w:cstheme="minorBidi"/>
      <w:sz w:val="22"/>
      <w:szCs w:val="22"/>
      <w:lang w:eastAsia="en-US"/>
      <w14:ligatures w14:val="standardContextual"/>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qFormat/>
    <w:rsid w:val="001F4591"/>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14:textOutline w14:w="0" w14:cap="flat" w14:cmpd="sng" w14:algn="ctr">
        <w14:noFill/>
        <w14:prstDash w14:val="solid"/>
        <w14:bevel/>
      </w14:textOutline>
    </w:rPr>
  </w:style>
  <w:style w:type="character" w:customStyle="1" w:styleId="Antrat1Diagrama">
    <w:name w:val="Antraštė 1 Diagrama"/>
    <w:basedOn w:val="Numatytasispastraiposriftas"/>
    <w:link w:val="Antrat1"/>
    <w:rsid w:val="007031E4"/>
    <w:rPr>
      <w:rFonts w:ascii="Arial" w:eastAsiaTheme="majorEastAsia" w:hAnsi="Arial" w:cs="Arial"/>
      <w:b/>
      <w:bCs/>
      <w:sz w:val="24"/>
      <w:szCs w:val="24"/>
      <w:lang w:eastAsia="en-US"/>
    </w:rPr>
  </w:style>
  <w:style w:type="character" w:customStyle="1" w:styleId="Antrat2Diagrama">
    <w:name w:val="Antraštė 2 Diagrama"/>
    <w:basedOn w:val="Numatytasispastraiposriftas"/>
    <w:link w:val="Antrat2"/>
    <w:rsid w:val="007031E4"/>
    <w:rPr>
      <w:rFonts w:ascii="Arial" w:eastAsiaTheme="majorEastAsia" w:hAnsi="Arial" w:cstheme="majorBidi"/>
      <w:b/>
      <w:sz w:val="28"/>
      <w:szCs w:val="28"/>
    </w:rPr>
  </w:style>
  <w:style w:type="table" w:customStyle="1" w:styleId="TableGrid">
    <w:name w:val="TableGrid"/>
    <w:rsid w:val="00EB06D4"/>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Grietas">
    <w:name w:val="Strong"/>
    <w:basedOn w:val="Numatytasispastraiposriftas"/>
    <w:qFormat/>
    <w:rsid w:val="006B61A7"/>
    <w:rPr>
      <w:b/>
      <w:bCs/>
    </w:rPr>
  </w:style>
  <w:style w:type="paragraph" w:styleId="Komentarotema">
    <w:name w:val="annotation subject"/>
    <w:basedOn w:val="Komentarotekstas"/>
    <w:next w:val="Komentarotekstas"/>
    <w:link w:val="KomentarotemaDiagrama"/>
    <w:rsid w:val="00234E76"/>
    <w:pPr>
      <w:widowControl/>
      <w:autoSpaceDE/>
      <w:autoSpaceDN/>
      <w:adjustRightInd/>
    </w:pPr>
    <w:rPr>
      <w:rFonts w:eastAsia="Times New Roman"/>
      <w:b/>
      <w:bCs/>
      <w:lang w:eastAsia="en-US"/>
    </w:rPr>
  </w:style>
  <w:style w:type="character" w:customStyle="1" w:styleId="KomentarotemaDiagrama">
    <w:name w:val="Komentaro tema Diagrama"/>
    <w:basedOn w:val="KomentarotekstasDiagrama"/>
    <w:link w:val="Komentarotema"/>
    <w:rsid w:val="00234E76"/>
    <w:rPr>
      <w:rFonts w:eastAsia="Calibri"/>
      <w:b/>
      <w:bCs/>
      <w:lang w:eastAsia="en-US"/>
    </w:rPr>
  </w:style>
  <w:style w:type="character" w:customStyle="1" w:styleId="Antrat3Diagrama">
    <w:name w:val="Antraštė 3 Diagrama"/>
    <w:basedOn w:val="Numatytasispastraiposriftas"/>
    <w:link w:val="Antrat3"/>
    <w:rsid w:val="00FE7C21"/>
    <w:rPr>
      <w:rFonts w:asciiTheme="majorHAnsi" w:eastAsiaTheme="majorEastAsia" w:hAnsiTheme="majorHAnsi" w:cstheme="majorBidi"/>
      <w:color w:val="1F4D78" w:themeColor="accent1" w:themeShade="7F"/>
      <w:sz w:val="24"/>
      <w:szCs w:val="24"/>
      <w:lang w:eastAsia="en-US"/>
    </w:rPr>
  </w:style>
  <w:style w:type="paragraph" w:styleId="Pataisymai">
    <w:name w:val="Revision"/>
    <w:hidden/>
    <w:uiPriority w:val="99"/>
    <w:semiHidden/>
    <w:rsid w:val="00203972"/>
    <w:rPr>
      <w:sz w:val="24"/>
      <w:szCs w:val="24"/>
      <w:lang w:eastAsia="en-US"/>
    </w:rPr>
  </w:style>
  <w:style w:type="character" w:customStyle="1" w:styleId="FontStyle150">
    <w:name w:val="Font Style150"/>
    <w:rsid w:val="00FC294D"/>
    <w:rPr>
      <w:rFonts w:ascii="Times New Roman" w:hAnsi="Times New Roman" w:cs="Times New Roman" w:hint="default"/>
      <w:sz w:val="18"/>
      <w:szCs w:val="18"/>
    </w:rPr>
  </w:style>
  <w:style w:type="character" w:styleId="Hipersaitas">
    <w:name w:val="Hyperlink"/>
    <w:unhideWhenUsed/>
    <w:rsid w:val="007D3324"/>
    <w:rPr>
      <w:color w:val="0000FF"/>
      <w:u w:val="single"/>
    </w:rPr>
  </w:style>
  <w:style w:type="character" w:customStyle="1" w:styleId="fontstyle01">
    <w:name w:val="fontstyle01"/>
    <w:basedOn w:val="Numatytasispastraiposriftas"/>
    <w:rsid w:val="007D3324"/>
    <w:rPr>
      <w:rFonts w:ascii="TimesNewRomanPSMT" w:hAnsi="TimesNewRomanPSMT" w:hint="default"/>
      <w:b w:val="0"/>
      <w:bCs w:val="0"/>
      <w:i w:val="0"/>
      <w:iCs w:val="0"/>
      <w:color w:val="000000"/>
      <w:sz w:val="24"/>
      <w:szCs w:val="24"/>
    </w:rPr>
  </w:style>
  <w:style w:type="character" w:customStyle="1" w:styleId="AntratsDiagrama">
    <w:name w:val="Antraštės Diagrama"/>
    <w:basedOn w:val="Numatytasispastraiposriftas"/>
    <w:link w:val="Antrats"/>
    <w:uiPriority w:val="99"/>
    <w:rsid w:val="003F48AD"/>
    <w:rPr>
      <w:sz w:val="24"/>
      <w:szCs w:val="24"/>
      <w:lang w:eastAsia="en-US"/>
    </w:rPr>
  </w:style>
  <w:style w:type="character" w:customStyle="1" w:styleId="UnresolvedMention1">
    <w:name w:val="Unresolved Mention1"/>
    <w:basedOn w:val="Numatytasispastraiposriftas"/>
    <w:uiPriority w:val="99"/>
    <w:semiHidden/>
    <w:unhideWhenUsed/>
    <w:rsid w:val="003C6EC7"/>
    <w:rPr>
      <w:color w:val="605E5C"/>
      <w:shd w:val="clear" w:color="auto" w:fill="E1DFDD"/>
    </w:rPr>
  </w:style>
  <w:style w:type="character" w:customStyle="1" w:styleId="Antrat4Diagrama">
    <w:name w:val="Antraštė 4 Diagrama"/>
    <w:basedOn w:val="Numatytasispastraiposriftas"/>
    <w:link w:val="Antrat4"/>
    <w:rsid w:val="007031E4"/>
    <w:rPr>
      <w:rFonts w:asciiTheme="majorHAnsi" w:eastAsiaTheme="majorEastAsia" w:hAnsiTheme="majorHAnsi" w:cstheme="majorBidi"/>
      <w:i/>
      <w:iCs/>
      <w:color w:val="2E74B5" w:themeColor="accent1" w:themeShade="BF"/>
      <w:sz w:val="24"/>
      <w:szCs w:val="24"/>
      <w:lang w:eastAsia="en-US"/>
    </w:rPr>
  </w:style>
  <w:style w:type="character" w:customStyle="1" w:styleId="Antrat5Diagrama">
    <w:name w:val="Antraštė 5 Diagrama"/>
    <w:basedOn w:val="Numatytasispastraiposriftas"/>
    <w:link w:val="Antrat5"/>
    <w:rsid w:val="007031E4"/>
    <w:rPr>
      <w:rFonts w:asciiTheme="majorHAnsi" w:eastAsiaTheme="majorEastAsia" w:hAnsiTheme="majorHAnsi" w:cstheme="majorBidi"/>
      <w:color w:val="2E74B5" w:themeColor="accent1" w:themeShade="BF"/>
      <w:sz w:val="24"/>
      <w:szCs w:val="24"/>
      <w:lang w:eastAsia="en-US"/>
    </w:rPr>
  </w:style>
  <w:style w:type="character" w:customStyle="1" w:styleId="Antrat6Diagrama">
    <w:name w:val="Antraštė 6 Diagrama"/>
    <w:basedOn w:val="Numatytasispastraiposriftas"/>
    <w:link w:val="Antrat6"/>
    <w:rsid w:val="007031E4"/>
    <w:rPr>
      <w:rFonts w:asciiTheme="majorHAnsi" w:eastAsiaTheme="majorEastAsia" w:hAnsiTheme="majorHAnsi" w:cstheme="majorBidi"/>
      <w:color w:val="1F4D78" w:themeColor="accent1" w:themeShade="7F"/>
      <w:sz w:val="24"/>
      <w:szCs w:val="24"/>
      <w:lang w:eastAsia="en-US"/>
    </w:rPr>
  </w:style>
  <w:style w:type="character" w:customStyle="1" w:styleId="Antrat7Diagrama">
    <w:name w:val="Antraštė 7 Diagrama"/>
    <w:basedOn w:val="Numatytasispastraiposriftas"/>
    <w:link w:val="Antrat7"/>
    <w:rsid w:val="007031E4"/>
    <w:rPr>
      <w:rFonts w:asciiTheme="majorHAnsi" w:eastAsiaTheme="majorEastAsia" w:hAnsiTheme="majorHAnsi" w:cstheme="majorBidi"/>
      <w:i/>
      <w:iCs/>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1417316">
      <w:bodyDiv w:val="1"/>
      <w:marLeft w:val="0"/>
      <w:marRight w:val="0"/>
      <w:marTop w:val="0"/>
      <w:marBottom w:val="0"/>
      <w:divBdr>
        <w:top w:val="none" w:sz="0" w:space="0" w:color="auto"/>
        <w:left w:val="none" w:sz="0" w:space="0" w:color="auto"/>
        <w:bottom w:val="none" w:sz="0" w:space="0" w:color="auto"/>
        <w:right w:val="none" w:sz="0" w:space="0" w:color="auto"/>
      </w:divBdr>
    </w:div>
    <w:div w:id="1476488166">
      <w:bodyDiv w:val="1"/>
      <w:marLeft w:val="0"/>
      <w:marRight w:val="0"/>
      <w:marTop w:val="0"/>
      <w:marBottom w:val="0"/>
      <w:divBdr>
        <w:top w:val="none" w:sz="0" w:space="0" w:color="auto"/>
        <w:left w:val="none" w:sz="0" w:space="0" w:color="auto"/>
        <w:bottom w:val="none" w:sz="0" w:space="0" w:color="auto"/>
        <w:right w:val="none" w:sz="0" w:space="0" w:color="auto"/>
      </w:divBdr>
    </w:div>
    <w:div w:id="170231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vjl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ta\Desktop\blankai\Tarybos%20sprendimo%20projektas.dot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26440-AE62-4195-A1F0-4ED9E3175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Tarybos sprendimo projektas</Template>
  <TotalTime>1</TotalTime>
  <Pages>10</Pages>
  <Words>17563</Words>
  <Characters>10011</Characters>
  <Application>Microsoft Office Word</Application>
  <DocSecurity>0</DocSecurity>
  <Lines>83</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Klaipedos rj. savivaldybe</Company>
  <LinksUpToDate>false</LinksUpToDate>
  <CharactersWithSpaces>27519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Beata</dc:creator>
  <cp:keywords/>
  <cp:lastModifiedBy>Sigita Muravjova</cp:lastModifiedBy>
  <cp:revision>2</cp:revision>
  <cp:lastPrinted>2020-06-15T07:41:00Z</cp:lastPrinted>
  <dcterms:created xsi:type="dcterms:W3CDTF">2024-08-30T06:30:00Z</dcterms:created>
  <dcterms:modified xsi:type="dcterms:W3CDTF">2024-08-30T06:30:00Z</dcterms:modified>
</cp:coreProperties>
</file>